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1256248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0"/>
          <w:sz w:val="13"/>
        </w:rPr>
        <w:t> </w:t>
      </w:r>
      <w:r>
        <w:rPr>
          <w:rFonts w:ascii="Arial"/>
          <w:b/>
          <w:spacing w:val="-2"/>
          <w:sz w:val="13"/>
        </w:rPr>
        <w:t>Vx+xx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V.+ER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V.+IN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WNr.62….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WNr.62….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FuG</w:t>
            </w:r>
            <w:r>
              <w:rPr>
                <w:rFonts w:ascii="Arial" w:hAnsi="Arial"/>
                <w:w w:val="105"/>
                <w:sz w:val="10"/>
              </w:rPr>
              <w:t> 220,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Schräge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Musik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flame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dampers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pull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Fa225V­1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5"/>
                <w:w w:val="105"/>
                <w:sz w:val="10"/>
              </w:rPr>
              <w:t>VA+AY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VA+BA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Luftdienst­Kdo.7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VA+BE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same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pencil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+DZ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-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Luftdienst­Kommando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Norwege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VA+BW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WNr.086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VA+DJ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4V+AP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H2A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8T+AU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2./K.Gr.z.b.V.106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6./K.Gr.z.b.V.</w:t>
            </w:r>
            <w:r>
              <w:rPr>
                <w:rFonts w:ascii="Arial"/>
                <w:spacing w:val="37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III./TG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VA+DV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D­ASYI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VA+FA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VA+FS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H­2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WNr.3305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WNr.3305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V4+MV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wrong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sources </w:t>
            </w:r>
            <w:r>
              <w:rPr>
                <w:rFonts w:ascii="Arial"/>
                <w:color w:val="FF0000"/>
                <w:w w:val="105"/>
                <w:sz w:val="10"/>
              </w:rPr>
              <w:t>as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V4+HV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5./KG</w:t>
            </w:r>
            <w:r>
              <w:rPr>
                <w:rFonts w:ascii="Arial"/>
                <w:color w:val="FF0000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VA+FT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VA+GM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VA+GN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VA+GX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WNr.863070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WNr.086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Lfl.Nachr.Schule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VA+GY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VA+GZ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D0074/66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VH+HR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preserved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D­FMVT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VA+HX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offered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Hungary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WNr.790059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VA+IF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6"/>
                <w:w w:val="105"/>
                <w:sz w:val="10"/>
              </w:rPr>
              <w:t>111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VA+IZ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VA+JA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Fliegerwaffenschule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(See)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VA+JZ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VA+KO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3./JG </w:t>
            </w:r>
            <w:r>
              <w:rPr>
                <w:rFonts w:ascii="Arial"/>
                <w:w w:val="105"/>
                <w:sz w:val="10"/>
              </w:rPr>
              <w:t>77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II./JG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WNr.2672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WNr.2672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S7+DK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I./St.G.3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6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VA+MV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VA+NA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sources</w:t>
            </w:r>
            <w:r>
              <w:rPr>
                <w:rFonts w:ascii="Arial"/>
                <w:w w:val="105"/>
                <w:sz w:val="10"/>
              </w:rPr>
              <w:t> as</w:t>
            </w:r>
            <w:r>
              <w:rPr>
                <w:rFonts w:ascii="Arial"/>
                <w:spacing w:val="-1"/>
                <w:w w:val="105"/>
                <w:sz w:val="10"/>
              </w:rPr>
              <w:t> 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VA+NV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Flugbuch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Uffz.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Langer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Zlin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Z.XII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VA+OT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VA+QE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VA+QL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VA+QV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1./StukaGeschwader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VA+RT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I./FlgZielGeschw.2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VA+RU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VA+RX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wrong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VA+ST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Kurierstaffel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WNr.0610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WNr.0610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D­IFNF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VA+UZ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5"/>
                <w:w w:val="105"/>
                <w:sz w:val="10"/>
              </w:rPr>
              <w:t>VA+VA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5"/>
                <w:w w:val="105"/>
                <w:sz w:val="10"/>
              </w:rPr>
              <w:t>VA+VA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delivered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Hungary</w:t>
            </w:r>
            <w:r>
              <w:rPr>
                <w:rFonts w:ascii="Arial" w:hAnsi="Arial"/>
                <w:w w:val="105"/>
                <w:sz w:val="10"/>
              </w:rPr>
              <w:t> 1943­07­07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B.636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Luftlotte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VA+VI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WNr.110459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WNr.110459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delivered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Hungary </w:t>
            </w:r>
            <w:r>
              <w:rPr>
                <w:rFonts w:ascii="Arial" w:hAnsi="Arial"/>
                <w:w w:val="105"/>
                <w:sz w:val="10"/>
              </w:rPr>
              <w:t>1943­07­07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VA+VP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Flugubungsstelle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RLM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VA+WM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VA+YC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WNr.19611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WNr.19611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as G­12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Prenzel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Erg.Nachtjagdgruppe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Erg.Nachtjagdgruppe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VA+YO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WNr.19623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WNr.19623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VA+ZC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VA+ZG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VA+ZL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VA+ZT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VA+ZU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VA+ZW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Camouflage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fuselage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band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at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fourth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letter.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30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VB+&gt;&gt;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43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34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F0173 </w:t>
            </w:r>
            <w:r>
              <w:rPr>
                <w:rFonts w:ascii="Arial" w:hAns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VB+AJ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 with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Sch./FAR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43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­1940­07­</w:t>
            </w:r>
            <w:r>
              <w:rPr>
                <w:rFonts w:ascii="Arial" w:hAnsi="Arial"/>
                <w:color w:val="0000FF"/>
                <w:spacing w:val="51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probebly the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same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JFS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9 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Gr.KFS(See)5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VB+AT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4./Gr.KFS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4./Gr.KFS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 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Ld.teilkdo.1/4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VB+AY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4./Gr.KFS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3 </w:t>
            </w:r>
            <w:r>
              <w:rPr>
                <w:rFonts w:ascii="Arial" w:hAnsi="Arial"/>
                <w:color w:val="FF0000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Bordschützenschule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 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9 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0000FF"/>
                <w:w w:val="105"/>
                <w:sz w:val="10"/>
              </w:rPr>
              <w:t>C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14 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E.St.Rech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II./JG </w:t>
            </w:r>
            <w:r>
              <w:rPr>
                <w:rFonts w:ascii="Arial"/>
                <w:color w:val="0000FF"/>
                <w:w w:val="105"/>
                <w:sz w:val="10"/>
              </w:rPr>
              <w:t>53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w w:val="105"/>
                <w:sz w:val="10"/>
              </w:rPr>
              <w:t> 3  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WNr.2708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WNr.2708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Bordschützenschule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1 </w:t>
            </w:r>
            <w:r>
              <w:rPr>
                <w:rFonts w:ascii="Arial" w:hAnsi="Arial"/>
                <w:color w:val="0000FF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II./ZG 26</w:t>
            </w:r>
            <w:r>
              <w:rPr>
                <w:rFonts w:ascii="Arial" w:hAnsi="Arial"/>
                <w:sz w:val="10"/>
              </w:rPr>
            </w:r>
          </w:p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2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3  </w:t>
            </w:r>
            <w:r>
              <w:rPr>
                <w:rFonts w:ascii="Arial" w:hAns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Küstenstaffel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Krim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VB+BZ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3  </w:t>
            </w:r>
            <w:r>
              <w:rPr>
                <w:rFonts w:ascii="Arial" w:hAnsi="Arial"/>
                <w:color w:val="FF0000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Küstenstaffel</w:t>
            </w: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Krim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7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8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8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8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8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8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stkz given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Ebay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15"/>
              <w:ind w:left="-2" w:right="2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Lechfeld</w:t>
            </w:r>
            <w:r>
              <w:rPr>
                <w:rFonts w:ascii="Arial"/>
                <w:color w:val="0000FF"/>
                <w:w w:val="105"/>
                <w:sz w:val="10"/>
              </w:rPr>
              <w:t>   </w:t>
            </w:r>
            <w:r>
              <w:rPr>
                <w:rFonts w:ascii="Arial"/>
                <w:color w:val="0000FF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II./Gr.KFS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color w:val="0000FF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Gr.KFS(See)5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50" w:lineRule="auto"/>
              <w:ind w:left="-2" w:right="44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I./Bordschützenschule</w:t>
            </w:r>
            <w:r>
              <w:rPr>
                <w:rFonts w:ascii="Arial" w:hAnsi="Arial"/>
                <w:color w:val="0000FF"/>
                <w:spacing w:val="41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1</w:t>
            </w:r>
            <w:r>
              <w:rPr>
                <w:rFonts w:ascii="Arial" w:hAnsi="Arial"/>
                <w:sz w:val="10"/>
              </w:rPr>
            </w:r>
          </w:p>
          <w:p>
            <w:pPr>
              <w:pStyle w:val="TableParagraph"/>
              <w:spacing w:line="250" w:lineRule="auto"/>
              <w:ind w:left="-2" w:right="-1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Fluglehrerschule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d.Lw</w:t>
            </w:r>
            <w:r>
              <w:rPr>
                <w:rFonts w:ascii="Arial" w:hAns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­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Brande</w:t>
            </w:r>
            <w:r>
              <w:rPr>
                <w:rFonts w:ascii="Arial" w:hAnsi="Arial"/>
                <w:color w:val="0000FF"/>
                <w:spacing w:val="21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Briest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 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0000FF"/>
                <w:w w:val="105"/>
                <w:sz w:val="10"/>
              </w:rPr>
              <w:t>A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others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as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JuW34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LDKdo7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4/40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45"/>
              <w:ind w:left="-2" w:right="14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 w:hAns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Lechfeld</w:t>
            </w:r>
            <w:r>
              <w:rPr>
                <w:rFonts w:ascii="Arial" w:hAnsi="Arial"/>
                <w:color w:val="FF0000"/>
                <w:spacing w:val="24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Teil­Kdo.1/Luftdienst­Kdo.67</w:t>
            </w:r>
            <w:r>
              <w:rPr>
                <w:rFonts w:ascii="Arial" w:hAnsi="Arial"/>
                <w:color w:val="FF0000"/>
                <w:spacing w:val="30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123 </w:t>
            </w:r>
            <w:r>
              <w:rPr>
                <w:rFonts w:ascii="Arial" w:hAns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B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4"/>
                <w:w w:val="105"/>
                <w:sz w:val="10"/>
              </w:rPr>
              <w:t>11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 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possible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VB+CX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VB+CZ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Stukavorschule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Bad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Abling</w:t>
            </w:r>
            <w:r>
              <w:rPr>
                <w:rFonts w:ascii="Arial"/>
                <w:color w:val="0000FF"/>
                <w:w w:val="105"/>
                <w:sz w:val="10"/>
              </w:rPr>
              <w:t>   </w:t>
            </w:r>
            <w:r>
              <w:rPr>
                <w:rFonts w:ascii="Arial"/>
                <w:color w:val="0000FF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St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LdKdo.2/68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122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small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Grosse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FJS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VB+DY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C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VB+DZ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C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  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8  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Fluglehre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C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small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GKS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C7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or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(both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are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reported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the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same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Flugbuch)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B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  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VB+FA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Gr.KFS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D0080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it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looks </w:t>
            </w: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like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VB+PL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test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flight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Karl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Gick,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Motorenprüfer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VB+FW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VB+FZ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LDK­Belgian­Nordfrankreich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Fliegerwaffenschule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(See)</w:t>
            </w:r>
            <w:r>
              <w:rPr>
                <w:rFonts w:ascii="Arial"/>
                <w:color w:val="FF0000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WNr.233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picture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looks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like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Sch./FAR.31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D­????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1./KG30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E.Stelle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VB+HX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D</w:t>
            </w:r>
            <w:r>
              <w:rPr>
                <w:rFonts w:ascii="Arial"/>
                <w:color w:val="FF0000"/>
                <w:w w:val="105"/>
                <w:sz w:val="10"/>
              </w:rPr>
              <w:t>K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1/13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WNr.5875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WNr.5875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TStIIFlK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VB+IW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VB+JC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VB+JK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/3m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g3e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by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Transportstaffel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1/2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Ingolstadt</w:t>
            </w:r>
            <w:r>
              <w:rPr>
                <w:rFonts w:ascii="Arial"/>
                <w:color w:val="FF0000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Transportstaffel</w:t>
            </w:r>
            <w:r>
              <w:rPr>
                <w:rFonts w:ascii="Arial"/>
                <w:color w:val="FF0000"/>
                <w:w w:val="105"/>
                <w:sz w:val="10"/>
              </w:rPr>
              <w:t> 1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des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II.Flieger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VB+JP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Pilsen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Sch./FAR.13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VB+JR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VB+JS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-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LDK </w:t>
            </w:r>
            <w:r>
              <w:rPr>
                <w:rFonts w:ascii="Arial"/>
                <w:color w:val="FF0000"/>
                <w:w w:val="105"/>
                <w:sz w:val="10"/>
              </w:rPr>
              <w:t>1/13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117</w:t>
            </w:r>
            <w:r>
              <w:rPr>
                <w:rFonts w:ascii="Arial"/>
                <w:color w:val="FF0000"/>
                <w:w w:val="105"/>
                <w:sz w:val="10"/>
              </w:rPr>
              <w:t>  </w:t>
            </w:r>
            <w:r>
              <w:rPr>
                <w:rFonts w:asci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A</w:t>
            </w:r>
            <w:r>
              <w:rPr>
                <w:rFonts w:ascii="Arial"/>
                <w:color w:val="FF0000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VB+JU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LDK </w:t>
            </w:r>
            <w:r>
              <w:rPr>
                <w:rFonts w:ascii="Arial"/>
                <w:color w:val="FF0000"/>
                <w:w w:val="105"/>
                <w:sz w:val="10"/>
              </w:rPr>
              <w:t>1/13 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VB+JZ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760" w:val="left" w:leader="none"/>
              </w:tabs>
              <w:spacing w:line="250" w:lineRule="auto" w:before="55"/>
              <w:ind w:left="-2" w:right="13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stands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2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Vorgeschobener</w:t>
            </w:r>
            <w:r>
              <w:rPr>
                <w:rFonts w:ascii="Arial"/>
                <w:spacing w:val="24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Beobachter</w:t>
              <w:tab/>
              <w:t>K"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2.</w:t>
            </w:r>
            <w:r>
              <w:rPr>
                <w:rFonts w:ascii="Arial"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Staffel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50" w:lineRule="auto" w:before="60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written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backside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B­4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45"/>
              <w:ind w:left="-2" w:right="15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NW+TH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Erg.Aufkl.Gr(F)ObdL.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K.Gr.z.b.V.106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2./Aufkl.Gruppe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Ob.d.L.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2.(F)/121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K.Gr.z.b.V.106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66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VB+KM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50" w:lineRule="auto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M0002/34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w w:val="105"/>
                <w:sz w:val="10"/>
              </w:rPr>
              <w:t>but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(vkz)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Aufk.Gr.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Ob.dl.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2.(F)/O.b.d.L.</w:t>
            </w:r>
            <w:r>
              <w:rPr>
                <w:rFonts w:ascii="Arial"/>
                <w:sz w:val="1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32.957222pt;margin-top:32.456245pt;width:551.65pt;height:729.95pt;mso-position-horizontal-relative:page;mso-position-vertical-relative:page;z-index:1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52"/>
                    <w:gridCol w:w="1332"/>
                    <w:gridCol w:w="1012"/>
                    <w:gridCol w:w="972"/>
                    <w:gridCol w:w="1112"/>
                    <w:gridCol w:w="1062"/>
                    <w:gridCol w:w="2875"/>
                    <w:gridCol w:w="1498"/>
                  </w:tblGrid>
                  <w:tr>
                    <w:trPr>
                      <w:trHeight w:val="45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VB+KM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Ju88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spacing w:val="1"/>
                            <w:w w:val="105"/>
                            <w:sz w:val="10"/>
                          </w:rPr>
                          <w:t>D­2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WNr.0852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WNr.088</w:t>
                        </w:r>
                        <w:r>
                          <w:rPr>
                            <w:rFonts w:ascii="Arial"/>
                            <w:color w:val="FF0000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0852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right="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</w:p>
                      <w:p>
                        <w:pPr>
                          <w:pStyle w:val="TableParagraph"/>
                          <w:spacing w:line="250" w:lineRule="auto"/>
                          <w:ind w:left="-2" w:right="188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according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source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M0002/34 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no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stkz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but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w w:val="105"/>
                            <w:sz w:val="10"/>
                          </w:rPr>
                          <w:t>vkz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(vkz)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rFonts w:ascii="Arial"/>
                            <w:color w:val="FF0000"/>
                            <w:spacing w:val="21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Aufk.Gr.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Ob.dl.</w:t>
                        </w:r>
                        <w:r>
                          <w:rPr>
                            <w:rFonts w:ascii="Arial"/>
                            <w:color w:val="FF0000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from</w:t>
                        </w:r>
                        <w:r>
                          <w:rPr>
                            <w:rFonts w:ascii="Arial"/>
                            <w:color w:val="FF0000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March</w:t>
                        </w:r>
                        <w:r>
                          <w:rPr>
                            <w:rFonts w:ascii="Arial"/>
                            <w:color w:val="FF0000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1940</w:t>
                        </w:r>
                        <w:r>
                          <w:rPr>
                            <w:rFonts w:ascii="Arial"/>
                            <w:color w:val="FF0000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September</w:t>
                        </w:r>
                        <w:r>
                          <w:rPr>
                            <w:rFonts w:ascii="Arial"/>
                            <w:color w:val="FF0000"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1941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2./Aufkl.Gr.Ob.d.L.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45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(F)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WNr.615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right="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</w:p>
                      <w:p>
                        <w:pPr>
                          <w:pStyle w:val="TableParagraph"/>
                          <w:spacing w:line="250" w:lineRule="auto"/>
                          <w:ind w:left="-2" w:right="188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according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source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M0002/34 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stkz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but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vkz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(vkz)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rFonts w:ascii="Arial"/>
                            <w:spacing w:val="21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Aufk.Gr.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Ob.dl.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from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March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1940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September</w:t>
                        </w:r>
                        <w:r>
                          <w:rPr>
                            <w:rFonts w:ascii="Arial"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2./Aufkl.Gr.Ob.d.L.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Dornier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Erg.Aufkl.Gr(F)ObdL.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45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Dornier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right="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</w:p>
                      <w:p>
                        <w:pPr>
                          <w:pStyle w:val="TableParagraph"/>
                          <w:spacing w:line="250" w:lineRule="auto"/>
                          <w:ind w:left="-2" w:right="188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according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source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M0002/34 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stkz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but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vkz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(vkz)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rFonts w:ascii="Arial"/>
                            <w:spacing w:val="21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Aufk.Gr.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Ob.dl.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from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March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1940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September</w:t>
                        </w:r>
                        <w:r>
                          <w:rPr>
                            <w:rFonts w:ascii="Arial"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Dornier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WNr.57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WNr.57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50" w:lineRule="auto" w:before="45"/>
                          <w:ind w:left="-2" w:right="153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according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source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M0002/34 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stkz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but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vkz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(vkz)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rFonts w:ascii="Arial"/>
                            <w:spacing w:val="21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Aufk.Gr.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Ob.dl.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from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March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1940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September</w:t>
                        </w:r>
                        <w:r>
                          <w:rPr>
                            <w:rFonts w:ascii="Arial"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1941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and</w:t>
                        </w:r>
                        <w:r>
                          <w:rPr>
                            <w:rFonts w:ascii="Arial"/>
                            <w:spacing w:val="39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stkz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NO+TG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2.(F)/O.b.d.L. </w:t>
                        </w:r>
                        <w:r>
                          <w:rPr>
                            <w:rFonts w:ascii="Arial"/>
                            <w:spacing w:val="1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Erg.Aufkl.Gr(F)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0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Dornier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50" w:lineRule="auto" w:before="25"/>
                          <w:ind w:left="-2" w:right="37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this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 stkz is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visible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in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the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background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Do215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it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could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be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</w:t>
                        </w:r>
                        <w:r>
                          <w:rPr>
                            <w:rFonts w:ascii="Arial"/>
                            <w:spacing w:val="25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Do17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but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it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is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for</w:t>
                        </w:r>
                        <w:r>
                          <w:rPr>
                            <w:rFonts w:ascii="Arial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sure 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Dornier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VB+KV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VB+KV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VB+KW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Dornier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Do215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VB+KY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VB+KZ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VB+LA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hi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VB+LB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VB+LG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VB+LH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0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VB+LJ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B­1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WNr.0133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WNr.0133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449" w:val="left" w:leader="none"/>
                          </w:tabs>
                          <w:spacing w:line="250" w:lineRule="auto" w:before="25"/>
                          <w:ind w:left="-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Erla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Maschinenwerk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GmbH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   </w:t>
                        </w:r>
                        <w:r>
                          <w:rPr>
                            <w:rFonts w:ascii="Arial"/>
                            <w:color w:val="FF0000"/>
                            <w:spacing w:val="1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7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4</w:t>
                          <w:tab/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I./JG</w:t>
                        </w: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106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VB+LK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spacing w:val="-1"/>
                            <w:w w:val="105"/>
                            <w:sz w:val="10"/>
                          </w:rPr>
                          <w:t>Luftdienst­Kdo.67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  </w:t>
                        </w:r>
                        <w:r>
                          <w:rPr>
                            <w:rFonts w:ascii="Arial" w:hAnsi="Arial"/>
                            <w:color w:val="FF0000"/>
                            <w:spacing w:val="1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spacing w:val="-1"/>
                            <w:w w:val="105"/>
                            <w:sz w:val="10"/>
                          </w:rPr>
                          <w:t>LKS</w:t>
                        </w:r>
                        <w:r>
                          <w:rPr>
                            <w:rFonts w:ascii="Arial" w:hAns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4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VB+LP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VB+LX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Arado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Ar66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WNr.2406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WNr.2406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collided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Ar66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WNr.1228,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IE+XA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?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LDK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2/11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Arado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Ar66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VB+MD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He111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B­1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WNr.1214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WNr.1214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K.Gr.z.b.V.20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He111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B­1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WNr.0244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WNr.0244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Erla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Maschinenwerk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GmbH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1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3./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C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LKS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w w:val="105"/>
                            <w:sz w:val="10"/>
                          </w:rPr>
                          <w:t>118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3./JG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102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30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A­1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WNr.1439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WNr.1439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spacing w:val="-1"/>
                            <w:w w:val="105"/>
                            <w:sz w:val="10"/>
                          </w:rPr>
                          <w:t>first</w:t>
                        </w:r>
                        <w:r>
                          <w:rPr>
                            <w:rFonts w:ascii="Arial" w:hAns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spacing w:val="1"/>
                            <w:w w:val="105"/>
                            <w:sz w:val="10"/>
                          </w:rPr>
                          <w:t>D­IIFE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spacing w:val="-2"/>
                            <w:w w:val="105"/>
                            <w:sz w:val="10"/>
                          </w:rPr>
                          <w:t>Collided</w:t>
                        </w:r>
                        <w:r>
                          <w:rPr>
                            <w:rFonts w:ascii="Arial" w:hAnsi="Arial"/>
                            <w:color w:val="FF0000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spacing w:val="-1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rFonts w:ascii="Arial" w:hAns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 w:hAns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WNr.809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50" w:lineRule="auto" w:before="25"/>
                          <w:ind w:left="-2" w:right="101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Arado</w:t>
                        </w:r>
                        <w:r>
                          <w:rPr>
                            <w:rFonts w:ascii="Arial"/>
                            <w:color w:val="FF0000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Flugzeugwerke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GmbH</w:t>
                        </w:r>
                        <w:r>
                          <w:rPr>
                            <w:rFonts w:ascii="Arial"/>
                            <w:color w:val="FF0000"/>
                            <w:spacing w:val="32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1./JG</w:t>
                        </w: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106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0000FF"/>
                            <w:spacing w:val="1"/>
                            <w:w w:val="105"/>
                            <w:sz w:val="10"/>
                          </w:rPr>
                          <w:t>LDK</w:t>
                        </w:r>
                        <w:r>
                          <w:rPr>
                            <w:rFonts w:ascii="Arial" w:hAnsi="Arial"/>
                            <w:color w:val="0000FF"/>
                            <w:spacing w:val="1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000FF"/>
                            <w:spacing w:val="-1"/>
                            <w:w w:val="105"/>
                            <w:sz w:val="10"/>
                          </w:rPr>
                          <w:t>1/Belgien­Nordfrankreich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D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1/67 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D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3/68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VB+MV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D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1/67 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D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2/68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VB+MX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0000FF"/>
                            <w:spacing w:val="1"/>
                            <w:w w:val="105"/>
                            <w:sz w:val="10"/>
                          </w:rPr>
                          <w:t>FFS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color w:val="0000FF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4 </w:t>
                        </w:r>
                        <w:r>
                          <w:rPr>
                            <w:rFonts w:ascii="Arial"/>
                            <w:color w:val="0000FF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1"/>
                            <w:w w:val="105"/>
                            <w:sz w:val="10"/>
                          </w:rPr>
                          <w:t>LDK</w:t>
                        </w:r>
                        <w:r>
                          <w:rPr>
                            <w:rFonts w:ascii="Arial"/>
                            <w:color w:val="0000FF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1/67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VB+MY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VB+MZ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D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1/67 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D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rFonts w:ascii="Arial"/>
                            <w:color w:val="FF0000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2/12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He72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WNr.625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WNr.0625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Luftdienst­Kommando</w:t>
                        </w:r>
                        <w:r>
                          <w:rPr>
                            <w:rFonts w:ascii="Arial" w:hAnsi="Arial"/>
                            <w:spacing w:val="1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67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VB+NB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Fw44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VB+ND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Avia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B.71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He45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VB+NM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Sch./FAR</w:t>
                        </w:r>
                        <w:r>
                          <w:rPr>
                            <w:rFonts w:ascii="Arial"/>
                            <w:color w:val="FF0000"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21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VB+NO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Arado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Ar68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E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0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He51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0000FF"/>
                            <w:w w:val="105"/>
                            <w:sz w:val="10"/>
                          </w:rPr>
                          <w:t>A­1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WNr.1441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WNr.1441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0000FF"/>
                            <w:spacing w:val="-1"/>
                            <w:w w:val="105"/>
                            <w:sz w:val="10"/>
                          </w:rPr>
                          <w:t>first</w:t>
                        </w:r>
                        <w:r>
                          <w:rPr>
                            <w:rFonts w:ascii="Arial" w:hAnsi="Arial"/>
                            <w:color w:val="0000FF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000FF"/>
                            <w:w w:val="105"/>
                            <w:sz w:val="10"/>
                          </w:rPr>
                          <w:t>D­IGYY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50" w:lineRule="auto" w:before="25"/>
                          <w:ind w:left="-2" w:right="101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Arado</w:t>
                        </w:r>
                        <w:r>
                          <w:rPr>
                            <w:rFonts w:ascii="Arial"/>
                            <w:color w:val="0000FF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w w:val="105"/>
                            <w:sz w:val="10"/>
                          </w:rPr>
                          <w:t>Flugzeugwerke</w:t>
                        </w:r>
                        <w:r>
                          <w:rPr>
                            <w:rFonts w:ascii="Arial"/>
                            <w:color w:val="0000FF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w w:val="105"/>
                            <w:sz w:val="10"/>
                          </w:rPr>
                          <w:t>GmbH</w:t>
                        </w:r>
                        <w:r>
                          <w:rPr>
                            <w:rFonts w:ascii="Arial"/>
                            <w:color w:val="0000FF"/>
                            <w:spacing w:val="32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I./ZS</w:t>
                        </w:r>
                        <w:r>
                          <w:rPr>
                            <w:rFonts w:ascii="Arial"/>
                            <w:color w:val="0000FF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1 </w:t>
                        </w:r>
                        <w:r>
                          <w:rPr>
                            <w:rFonts w:ascii="Arial"/>
                            <w:color w:val="0000FF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color w:val="0000FF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color w:val="0000FF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Arado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Ar68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E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WNr.1558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WNr.1558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32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Z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S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VB+NU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spacing w:val="1"/>
                            <w:w w:val="105"/>
                            <w:sz w:val="10"/>
                          </w:rPr>
                          <w:t>D­1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VB+OC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Bf110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He45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VB+OJ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He70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color w:val="FF0000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color w:val="FF0000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w w:val="105"/>
                            <w:sz w:val="10"/>
                          </w:rPr>
                          <w:t>115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VB+OK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VB+OO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71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He111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nose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glass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small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/3m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E­2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0"/>
                          </w:rPr>
                          <w:t>accident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during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0"/>
                          </w:rPr>
                          <w:t>landing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0"/>
                          </w:rPr>
                          <w:t>in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Prag­Ruzyne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airport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VB+OV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VB+OX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>VB+PA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VB+PC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VB+PD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tabs>
          <w:tab w:pos="2718" w:val="left" w:leader="none"/>
          <w:tab w:pos="3730" w:val="left" w:leader="none"/>
          <w:tab w:pos="4702" w:val="left" w:leader="none"/>
          <w:tab w:pos="5814" w:val="left" w:leader="none"/>
          <w:tab w:pos="6876" w:val="left" w:leader="none"/>
          <w:tab w:pos="9751" w:val="left" w:leader="none"/>
        </w:tabs>
        <w:spacing w:line="20" w:lineRule="atLeast"/>
        <w:ind w:left="138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before="0"/>
        <w:ind w:left="0" w:right="125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sz w:val="10"/>
        </w:rPr>
        <w:t>O</w:t>
      </w:r>
      <w:r>
        <w:rPr>
          <w:rFonts w:ascii="Arial"/>
          <w:sz w:val="10"/>
        </w:rPr>
      </w:r>
    </w:p>
    <w:p>
      <w:pPr>
        <w:spacing w:after="0"/>
        <w:jc w:val="right"/>
        <w:rPr>
          <w:rFonts w:ascii="Arial" w:hAnsi="Arial" w:cs="Arial" w:eastAsia="Arial"/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VB+PJ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carrying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Rotterdam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­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Wiesbaden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(?)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original </w:t>
            </w:r>
            <w:r>
              <w:rPr>
                <w:rFonts w:ascii="Arial" w:hAnsi="Arial"/>
                <w:spacing w:val="1"/>
                <w:w w:val="105"/>
                <w:sz w:val="10"/>
              </w:rPr>
              <w:t>H2S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Gerät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Werneuchen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4V+CW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N4C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IV./TG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D­OTOM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1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Munchen</w:t>
            </w:r>
            <w:r>
              <w:rPr>
                <w:rFonts w:ascii="Arial" w:hAnsi="Arial"/>
                <w:spacing w:val="26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Wetteraufstiegestelle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Bukarest­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D­OQHD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Frankfurt/Main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D­OGLH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Munchen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D­OQGS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Munchen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Danzig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Danzig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Danzig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VB+QY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VB+QZ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VB+RH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Sch/FAR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VB+RI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Sch/FAR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Sch./FAR.61</w:t>
            </w:r>
            <w:r>
              <w:rPr>
                <w:rFonts w:ascii="Arial"/>
                <w:w w:val="105"/>
                <w:sz w:val="10"/>
              </w:rPr>
              <w:t>   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Sch./FAR.32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NAA­57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53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VB+RU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VB+RV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only </w:t>
            </w:r>
            <w:r>
              <w:rPr>
                <w:rFonts w:ascii="Arial"/>
                <w:spacing w:val="-2"/>
                <w:w w:val="105"/>
                <w:sz w:val="10"/>
              </w:rPr>
              <w:t>+SC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visible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OK­EBN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Sch./FAR.71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Sch./FAR.24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OK­EBH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VB+SL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source</w:t>
            </w:r>
            <w:r>
              <w:rPr>
                <w:rFonts w:ascii="Arial" w:hAnsi="Arial" w:cs="Arial" w:eastAsia="Arial"/>
                <w:spacing w:val="3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M0013/10</w:t>
            </w:r>
            <w:r>
              <w:rPr>
                <w:rFonts w:ascii="Arial" w:hAnsi="Arial" w:cs="Arial" w:eastAsia="Arial"/>
                <w:spacing w:val="4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says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3"/>
                <w:w w:val="105"/>
                <w:sz w:val="10"/>
                <w:szCs w:val="10"/>
              </w:rPr>
              <w:t>it’s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a</w:t>
            </w:r>
            <w:r>
              <w:rPr>
                <w:rFonts w:ascii="Arial" w:hAnsi="Arial" w:cs="Arial" w:eastAsia="Arial"/>
                <w:spacing w:val="3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E.241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Sch./FAR.32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Avro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626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Tutor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ex­Austrian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VB+TM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3"/>
                <w:w w:val="105"/>
                <w:sz w:val="10"/>
              </w:rPr>
              <w:t>F­</w:t>
            </w:r>
            <w:r>
              <w:rPr>
                <w:rFonts w:ascii="Arial" w:hAnsi="Arial"/>
                <w:w w:val="105"/>
                <w:sz w:val="10"/>
              </w:rPr>
              <w:t>10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D­OUBO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3"/>
                <w:w w:val="105"/>
                <w:sz w:val="10"/>
              </w:rPr>
              <w:t>F­</w:t>
            </w:r>
            <w:r>
              <w:rPr>
                <w:rFonts w:ascii="Arial" w:hAnsi="Arial"/>
                <w:w w:val="105"/>
                <w:sz w:val="10"/>
              </w:rPr>
              <w:t>10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temporary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unit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Weserubung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1./K.Gr.z.b.V.102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45"/>
              <w:ind w:left="-2" w:right="3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touring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aircraft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General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Flieger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u.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Wehhrmachtsbefehlshaber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Christiansen.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Also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known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39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Fw58KQ­1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3"/>
                <w:w w:val="105"/>
                <w:sz w:val="10"/>
              </w:rPr>
              <w:t>Also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known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Fw58KQ­1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VB+TR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VB+TS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VB+TU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VB+TW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I./Nachtjagdschule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VB+TZ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KB­1V5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OH­CLA </w:t>
            </w:r>
            <w:r>
              <w:rPr>
                <w:rFonts w:ascii="Arial" w:hAnsi="Arial"/>
                <w:w w:val="105"/>
                <w:sz w:val="10"/>
              </w:rPr>
              <w:t>but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not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delivered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D­AEQP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fw200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4./K.Gr.z.b.V.107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I./KG40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KB­1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OH­CLB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not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delivered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suchs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D­AFST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DLH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4./K.Gr.z.b.V.107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2./K.G.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spacing w:val="-1"/>
                <w:w w:val="105"/>
                <w:sz w:val="10"/>
              </w:rPr>
              <w:t>CO+EI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g7e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February­May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1940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conversion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float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plane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5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Travemünde</w:t>
            </w:r>
            <w:r>
              <w:rPr>
                <w:rFonts w:ascii="Arial" w:hAnsi="Arial"/>
                <w:spacing w:val="22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2./K.Gr.z.b.V.9</w:t>
            </w:r>
            <w:r>
              <w:rPr>
                <w:rFonts w:ascii="Arial" w:hAnsi="Arial"/>
                <w:w w:val="105"/>
                <w:sz w:val="10"/>
              </w:rPr>
              <w:t>   </w:t>
            </w:r>
            <w:r>
              <w:rPr>
                <w:rFonts w:ascii="Arial" w:hAnsi="Arial"/>
                <w:spacing w:val="1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K.G.z.b.V.1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Grosse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5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Grosse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crashed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23.2.45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Schneeberg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7./TG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9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"/>
              <w:ind w:left="-2" w:right="191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now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museum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24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Sinsheim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B0464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has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crash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dates 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­1940­04­13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and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­1940­</w:t>
            </w:r>
            <w:r>
              <w:rPr>
                <w:rFonts w:ascii="Arial" w:hAnsi="Arial"/>
                <w:sz w:val="10"/>
              </w:rPr>
            </w:r>
          </w:p>
          <w:p>
            <w:pPr>
              <w:pStyle w:val="TableParagraph"/>
              <w:spacing w:line="113" w:lineRule="exact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06­13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70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3./K.Gr.z.b.V.102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VB+UZ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Sanitatsflugzeug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2./K.Gr.z.b.V.9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VB+VC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WNr.112452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WNr.112452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1./Flg.Ub.Geschw.1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VB+VF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VB+VJ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0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Erpr.Stelle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4./KG </w:t>
            </w:r>
            <w:r>
              <w:rPr>
                <w:rFonts w:ascii="Arial"/>
                <w:w w:val="105"/>
                <w:sz w:val="10"/>
              </w:rPr>
              <w:t>30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Erg.Gr./NJG </w:t>
            </w:r>
            <w:r>
              <w:rPr>
                <w:rFonts w:ascii="Arial"/>
                <w:w w:val="105"/>
                <w:sz w:val="10"/>
              </w:rPr>
              <w:t>2  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III./NJG </w:t>
            </w:r>
            <w:r>
              <w:rPr>
                <w:rFonts w:ascii="Arial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4D+NH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(Z)./KG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VB+WI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VB+WM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VB+WO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VB+XC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VB+XF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VB+XH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VB+XO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VB+YA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A­1 </w:t>
            </w:r>
            <w:r>
              <w:rPr>
                <w:rFonts w:ascii="Arial" w:hAns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A­5 </w:t>
            </w:r>
            <w:r>
              <w:rPr>
                <w:rFonts w:ascii="Arial" w:hAns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A­7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WNr.088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51  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w w:val="105"/>
                <w:sz w:val="10"/>
              </w:rPr>
              <w:t>B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VB+YZ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VB+ZL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LDK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1/11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VB+ZO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II./ZG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76 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W.Nr.1125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W.Nr.1125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VB+ZU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VB+ZZ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WNr.4552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WNr.4552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Sch./FAR.61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WNr.4524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WNr.4524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WNr.4527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WNr.4527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 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color w:val="0000FF"/>
                <w:w w:val="105"/>
                <w:sz w:val="10"/>
              </w:rPr>
              <w:t> 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VC+AY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3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WNr.0302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Zrakoplovstvo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Nezavisne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Drzave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Hrvatske</w:t>
            </w:r>
            <w:r>
              <w:rPr>
                <w:rFonts w:ascii="Arial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service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(Croatia)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3./ZJ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(Croatia)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VC+BI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Auf.Kl.Fl.Sch.1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VC+BV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WNr.2933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WNr.2933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 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VC+DR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only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C+EA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visible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6./ZG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B0370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2./ZS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Z</w:t>
            </w: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D5+LP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1./ErgGr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(Vaerlöse)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Erg.Z.Gr.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3U+FS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8./ZG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Erg.Zerst.Gr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Værløse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VC+FG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VC+FR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VC+FW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VC+FZ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Go­Kdo/Luftflotte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Cholm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2N+DD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45"/>
              <w:ind w:left="-2" w:right="-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B0222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page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68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WNr.2100112253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page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58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this </w:t>
            </w:r>
            <w:r>
              <w:rPr>
                <w:rFonts w:ascii="Arial"/>
                <w:spacing w:val="-2"/>
                <w:w w:val="105"/>
                <w:sz w:val="10"/>
              </w:rPr>
              <w:t>line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S9+IL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S9+HL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S9+CK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I./SKG</w:t>
            </w:r>
            <w:r>
              <w:rPr>
                <w:rFonts w:ascii="Arial" w:hAnsi="Arial"/>
                <w:w w:val="105"/>
                <w:sz w:val="10"/>
              </w:rPr>
              <w:t> 210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I./SKG</w:t>
            </w:r>
            <w:r>
              <w:rPr>
                <w:rFonts w:ascii="Arial" w:hAnsi="Arial"/>
                <w:w w:val="105"/>
                <w:sz w:val="10"/>
              </w:rPr>
              <w:t> 210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 w:hAnsi="Arial"/>
                <w:spacing w:val="28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Augsburg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S7+CU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13./St.G.151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VC+HI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WNr.2093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D0071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as </w:t>
            </w: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VC+HJ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S7+GK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I./SG </w:t>
            </w:r>
            <w:r>
              <w:rPr>
                <w:rFonts w:ascii="Arial"/>
                <w:color w:val="FF0000"/>
                <w:w w:val="105"/>
                <w:sz w:val="10"/>
              </w:rPr>
              <w:t>3 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13./SG</w:t>
            </w:r>
            <w:r>
              <w:rPr>
                <w:rFonts w:ascii="Arial"/>
                <w:color w:val="FF0000"/>
                <w:w w:val="105"/>
                <w:sz w:val="10"/>
              </w:rPr>
              <w:t> 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I./SG</w:t>
            </w:r>
            <w:r>
              <w:rPr>
                <w:rFonts w:ascii="Arial"/>
                <w:color w:val="FF0000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Stab/SG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II./SG</w:t>
            </w:r>
            <w:r>
              <w:rPr>
                <w:rFonts w:ascii="Arial"/>
                <w:color w:val="FF0000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13./St.G.151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VC+JP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WNr.110596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S7+KU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13./St.G.151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black </w:t>
            </w:r>
            <w:r>
              <w:rPr>
                <w:rFonts w:ascii="Arial"/>
                <w:color w:val="0000FF"/>
                <w:w w:val="105"/>
                <w:sz w:val="10"/>
              </w:rPr>
              <w:t>7 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black </w:t>
            </w:r>
            <w:r>
              <w:rPr>
                <w:rFonts w:ascii="Arial"/>
                <w:color w:val="0000FF"/>
                <w:w w:val="105"/>
                <w:sz w:val="10"/>
              </w:rPr>
              <w:t>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8./JG </w:t>
            </w:r>
            <w:r>
              <w:rPr>
                <w:rFonts w:ascii="Arial"/>
                <w:color w:val="0000FF"/>
                <w:w w:val="105"/>
                <w:sz w:val="10"/>
              </w:rPr>
              <w:t>52 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104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to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Italy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150Gr</w:t>
            </w:r>
            <w:r>
              <w:rPr>
                <w:rFonts w:ascii="Arial"/>
                <w:color w:val="0000FF"/>
                <w:w w:val="105"/>
                <w:sz w:val="10"/>
              </w:rPr>
              <w:t>  </w:t>
            </w:r>
            <w:r>
              <w:rPr>
                <w:rFonts w:ascii="Arial"/>
                <w:color w:val="0000FF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365Sq/150Gr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WNr.19542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VC+LM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WNr.19543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WNr.19543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red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Erg.NJGr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color w:val="FF0000"/>
                <w:w w:val="105"/>
                <w:sz w:val="10"/>
              </w:rPr>
              <w:t> 104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VC+LV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NAG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VC+LW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VC+LY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VC+LZ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WNr.19556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VC+MI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1H+AF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Stab.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IV./KG26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VC+MV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picture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Schleppschwarm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Afrika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picture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VC+OT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WNr.4422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WNr.4422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VC+QQ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large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VC+QR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operatonal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S9+BL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operatonal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S9+EH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rennkabine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operatonal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S9+GL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 </w:t>
            </w:r>
            <w:r>
              <w:rPr>
                <w:rFonts w:ascii="Arial"/>
                <w:w w:val="105"/>
                <w:sz w:val="10"/>
              </w:rPr>
              <w:t>210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I.ZG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w w:val="105"/>
                <w:sz w:val="10"/>
              </w:rPr>
              <w:t> 210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1.(F)/33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Rec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-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Rec</w:t>
            </w:r>
            <w:r>
              <w:rPr>
                <w:rFonts w:ascii="Arial"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 </w:t>
            </w:r>
            <w:r>
              <w:rPr>
                <w:rFonts w:ascii="Arial"/>
                <w:w w:val="105"/>
                <w:sz w:val="10"/>
              </w:rPr>
              <w:t>210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1.ZG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E.Ste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2./SKG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Me210vkz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F6+XK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2N+BR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Mess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Landsberg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Landsberg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 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Z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7./ZG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8./ZG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2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Erpr.</w:t>
            </w:r>
            <w:r>
              <w:rPr>
                <w:rFonts w:ascii="Arial"/>
                <w:spacing w:val="37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2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Erpr.</w:t>
            </w:r>
            <w:r>
              <w:rPr>
                <w:rFonts w:ascii="Arial"/>
                <w:spacing w:val="37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V18a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Me210vkz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F6+UK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VC+SZ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2./Ub</w:t>
            </w:r>
            <w:r>
              <w:rPr>
                <w:rFonts w:ascii="Arial"/>
                <w:spacing w:val="43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Juterborg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VC+TV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LTS290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VC+XA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VC+XP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FluB/Lfl.1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VC+YA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5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2./SKG </w:t>
            </w:r>
            <w:r>
              <w:rPr>
                <w:rFonts w:ascii="Arial"/>
                <w:w w:val="105"/>
                <w:sz w:val="10"/>
              </w:rPr>
              <w:t>210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VC+YX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VC+ZC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Sch/FAR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VC+ZD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g5e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8T+LV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40" w:lineRule="auto"/>
              <w:ind w:left="-2" w:right="-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Seetransportstaffel</w:t>
            </w:r>
            <w:r>
              <w:rPr>
                <w:rFonts w:ascii="Arial"/>
                <w:color w:val="0000FF"/>
                <w:w w:val="105"/>
                <w:sz w:val="10"/>
              </w:rPr>
              <w:t> 2 </w:t>
            </w:r>
            <w:r>
              <w:rPr>
                <w:rFonts w:ascii="Arial"/>
                <w:color w:val="0000FF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1./K.Gr.z.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LTS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(see)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11./TG </w:t>
            </w:r>
            <w:r>
              <w:rPr>
                <w:rFonts w:ascii="Arial"/>
                <w:color w:val="0000FF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g14e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4V+GR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1"/>
                <w:w w:val="105"/>
                <w:sz w:val="10"/>
              </w:rPr>
              <w:t>H3G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III./TG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g5e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tabs>
                <w:tab w:pos="1601" w:val="left" w:leader="none"/>
              </w:tabs>
              <w:spacing w:line="240" w:lineRule="auto"/>
              <w:ind w:left="29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P4K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4V+JR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H3J</w:t>
              <w:tab/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8T+FV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4F+KE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14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I./LLG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1165" w:val="left" w:leader="none"/>
              </w:tabs>
              <w:spacing w:line="250" w:lineRule="auto" w:before="5"/>
              <w:ind w:left="-2" w:right="-2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(Einsatzgruppe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Major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Kupschus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4./K.Gr.z.b.V.400</w:t>
              <w:tab/>
            </w:r>
            <w:r>
              <w:rPr>
                <w:rFonts w:ascii="Arial"/>
                <w:spacing w:val="-1"/>
                <w:w w:val="105"/>
                <w:sz w:val="10"/>
              </w:rPr>
              <w:t>11./TG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B0116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VC+ZW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VC+ZZ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Letov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S.128/228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white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26 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collided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Bf109G­8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WNr.710056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brown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^^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I./JG </w:t>
            </w:r>
            <w:r>
              <w:rPr>
                <w:rFonts w:ascii="Arial"/>
                <w:color w:val="0000FF"/>
                <w:w w:val="105"/>
                <w:sz w:val="10"/>
              </w:rPr>
              <w:t>5 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11./JG</w:t>
            </w:r>
            <w:r>
              <w:rPr>
                <w:rFonts w:ascii="Arial"/>
                <w:color w:val="0000FF"/>
                <w:w w:val="105"/>
                <w:sz w:val="10"/>
              </w:rPr>
              <w:t> 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skis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 </w:t>
            </w:r>
            <w:r>
              <w:rPr>
                <w:rFonts w:ascii="Arial"/>
                <w:spacing w:val="-1"/>
                <w:w w:val="105"/>
                <w:sz w:val="10"/>
              </w:rPr>
              <w:t>^^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Fh104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VD+AT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spain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6o143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C.10­143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C.4F­143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VD+AV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VD+AW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VD+AW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VD+AY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WNr.8211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WNr.8211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VD+CZ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green/598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WNr.310011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WNr.310011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WNr.16310011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green/598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WNr.310012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same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CE+RE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B0015/598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says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footerReference w:type="default" r:id="rId8"/>
          <w:pgSz w:w="12240" w:h="15840"/>
          <w:pgMar w:footer="270" w:head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V11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recordhigh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15.000m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WNr.16310026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VD+FN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WNr.2761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WNr.2761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T6+GS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8./St.G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VD+HX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VD+HY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Arado­werke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Brandenburg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Bra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61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catapult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takeoff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radio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tests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M0005/5/2008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Ju87E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VD+LB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61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catapult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takeoff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radio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tests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M0005/5/2008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Ju87E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VD+MW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Eins.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KGr.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Ju88/Gen.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d.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Fl.Ausb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WNr.7862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WNr.7862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1G+BC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5./KG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VD+OZ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VD+PQ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VD+RR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midair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collision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Bf109G­1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WNr.14090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15./JG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 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I./JG </w:t>
            </w:r>
            <w:r>
              <w:rPr>
                <w:rFonts w:ascii="Arial"/>
                <w:w w:val="105"/>
                <w:sz w:val="10"/>
              </w:rPr>
              <w:t>5  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12./JG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WNr.14611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WNr.14611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VD+SZ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WNr.14626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VD+TA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WNr.475096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WNr.475096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VD+TB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VD+TC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VD+TD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WNr.475099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WNr.475099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britisch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reg.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VD+TE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WNr.475100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Erprob.Kdo.25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G­5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VD+UV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I./KG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VD+VF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VD+VR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WNr.5342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WNr.5342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241" w:val="left" w:leader="none"/>
              </w:tabs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4V+BS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1"/>
                <w:w w:val="105"/>
                <w:sz w:val="10"/>
              </w:rPr>
              <w:t>H4B</w:t>
              <w:tab/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1Z+BQ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I./K.G.z.b.V.1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III./TG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footerReference w:type="default" r:id="rId9"/>
          <w:pgSz w:w="12240" w:h="15840"/>
          <w:pgMar w:footer="270" w:header="270" w:top="460" w:bottom="460" w:left="420" w:right="400"/>
          <w:pgNumType w:start="1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M0005/5/76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M0014/5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D0194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He177A­3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Erprob.Kdo.25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JGr.10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Flzg.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U,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Gesch.1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B0359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asVD+QR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 </w:t>
            </w:r>
            <w:r>
              <w:rPr>
                <w:rFonts w:ascii="Arial"/>
                <w:w w:val="105"/>
                <w:sz w:val="10"/>
              </w:rPr>
              <w:t>100 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1./KG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5./KG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V4+IV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10.(Erg)/KG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VD+XZ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VD+YA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B0032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has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it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VD+YB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L5+AR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7./Erg.TG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VD+YC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7./Erg.TG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VD+YD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VD+YE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A­05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WNr.232002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WNr.232002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wrong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VD+ZA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WNr.5837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WNr.5837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ambulance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role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D­VDZA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San.Flug.Ber.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VD+ZC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VD+ZD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VD+ZE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Sch./FAR.32</w:t>
            </w:r>
            <w:r>
              <w:rPr>
                <w:rFonts w:ascii="Arial"/>
                <w:color w:val="0000FF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VD+ZG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VD+ZJ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VD+ZQ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VD+ZZ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glas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smal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Savoia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Marchetti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SM.82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w w:val="105"/>
                <w:sz w:val="10"/>
              </w:rPr>
              <w:t> 26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K.Gr.z.b.V.20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1H+KK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1H+LH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1./KG </w:t>
            </w:r>
            <w:r>
              <w:rPr>
                <w:rFonts w:ascii="Arial"/>
                <w:w w:val="105"/>
                <w:sz w:val="10"/>
              </w:rPr>
              <w:t>26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2./KG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WNr.3785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6./KG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7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5"/>
              <w:ind w:left="-2" w:right="9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21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Gotenhafen</w:t>
            </w:r>
            <w:r>
              <w:rPr>
                <w:rFonts w:ascii="Arial" w:hAnsi="Arial"/>
                <w:sz w:val="10"/>
              </w:rPr>
            </w:r>
          </w:p>
          <w:p>
            <w:pPr>
              <w:pStyle w:val="TableParagraph"/>
              <w:spacing w:line="113" w:lineRule="exact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Werneuchen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München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VE+CZ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Wekusta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VE+GM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on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picture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visible</w:t>
            </w:r>
            <w:r>
              <w:rPr>
                <w:rFonts w:ascii="Arial"/>
                <w:color w:val="0000FF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V?+?M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VE+HM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WNr.141165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Verbindungskommando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(S)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VE+JF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WNr.2696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WNr.2696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6./NJG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VE+JW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VE+KD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VE+KU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B­2/R­2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0406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Flugbereitshaft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Don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StG</w:t>
            </w:r>
            <w:r>
              <w:rPr>
                <w:rFonts w:ascii="Arial"/>
                <w:w w:val="105"/>
                <w:sz w:val="10"/>
              </w:rPr>
              <w:t> 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II./St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5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AirMin87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B0061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Bf108D­1 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post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war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G­AKZY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HB­DUB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HB­ESK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NX2231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W0003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M0023/7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Bf108D­1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Flugbereitschaft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luftgau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komma</w:t>
            </w:r>
            <w:r>
              <w:rPr>
                <w:rFonts w:ascii="Arial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Sudost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16./Fl.Verb.G.2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M0002/38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Bf108D­1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I./JG</w:t>
            </w:r>
            <w:r>
              <w:rPr>
                <w:rFonts w:ascii="Arial"/>
                <w:w w:val="105"/>
                <w:sz w:val="10"/>
              </w:rPr>
              <w:t> 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Stab/StG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VE+LV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VE+LW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VE+LZ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M0031/7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VB+UN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VE+MJ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6Q+QI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6./St.G.151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red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J+­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B0082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stkz GS+IN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VE+NS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WNr.1290370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VE+PA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AirMin056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WNr.251199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W0003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WNr.251202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VE+PZ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WNr.251205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VE+QP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Ju288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V9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only</w:t>
            </w:r>
            <w:r>
              <w:rPr>
                <w:rFonts w:ascii="Arial"/>
                <w:spacing w:val="-2"/>
                <w:w w:val="105"/>
                <w:sz w:val="10"/>
              </w:rPr>
              <w:t> stkz VE+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-2"/>
                <w:w w:val="105"/>
                <w:sz w:val="10"/>
              </w:rPr>
              <w:t>v9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visible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NAA­57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fuselage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/3mg4e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WNr.6815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WNr.6815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D­ASHI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used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by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Robert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Ley 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O0040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as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/3mte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F.d.F.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3"/>
                <w:w w:val="105"/>
                <w:sz w:val="10"/>
              </w:rPr>
              <w:t>F­</w:t>
            </w:r>
            <w:r>
              <w:rPr>
                <w:rFonts w:ascii="Arial" w:hAnsi="Arial"/>
                <w:w w:val="105"/>
                <w:sz w:val="10"/>
              </w:rPr>
              <w:t>10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WNr.2769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WNr.2769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D­OKPQ or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WNr.2669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VE+RI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NAA­57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WNr.57­1331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WNr.57­1331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fuselage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1./JFVS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NAA­57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JFVS</w:t>
            </w:r>
            <w:r>
              <w:rPr>
                <w:rFonts w:ascii="Arial"/>
                <w:w w:val="105"/>
                <w:sz w:val="10"/>
              </w:rPr>
              <w:t> 1 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NAS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NAA­57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MB­200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VE+RR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Douglas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DC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194F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also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PH­ASR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Roek 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D­ABBF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5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glider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towing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4./T.Gr.30</w:t>
            </w:r>
            <w:r>
              <w:rPr>
                <w:rFonts w:ascii="Arial"/>
                <w:sz w:val="1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VE+SI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VE+SO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EHF­Marienehe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june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1942 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z w:val="10"/>
              </w:rPr>
            </w:r>
          </w:p>
          <w:p>
            <w:pPr>
              <w:pStyle w:val="TableParagraph"/>
              <w:tabs>
                <w:tab w:pos="1070" w:val="left" w:leader="none"/>
              </w:tabs>
              <w:spacing w:line="250" w:lineRule="auto" w:before="5"/>
              <w:ind w:left="-2" w:right="36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..+GM</w:t>
              <w:tab/>
            </w:r>
            <w:r>
              <w:rPr>
                <w:rFonts w:ascii="Arial" w:hAnsi="Arial"/>
                <w:w w:val="105"/>
                <w:sz w:val="10"/>
              </w:rPr>
              <w:t>strange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other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sourece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op.reg.</w:t>
            </w:r>
            <w:r>
              <w:rPr>
                <w:rFonts w:ascii="Arial" w:hAnsi="Arial"/>
                <w:spacing w:val="23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G1+DT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9./KG</w:t>
            </w:r>
            <w:r>
              <w:rPr>
                <w:rFonts w:ascii="Arial" w:hAnsi="Arial"/>
                <w:w w:val="105"/>
                <w:sz w:val="10"/>
              </w:rPr>
              <w:t> 55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lost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1941­10­10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this </w:t>
            </w:r>
            <w:r>
              <w:rPr>
                <w:rFonts w:ascii="Arial" w:hAnsi="Arial"/>
                <w:w w:val="105"/>
                <w:sz w:val="10"/>
              </w:rPr>
              <w:t>WNr.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VE+TA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3.(F)/Ob.d.L.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3.(F)/123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4.(F)/123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3.(F)/123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part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Mistel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V5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5T+CK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Eins.St./KG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VE+TZ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V27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V4+UC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1./KG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WNr.15211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WNr.15211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KG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VE+UY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VE+VD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I./ZS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VE+YF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Küstenstaffel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Krim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Küstenstaffel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Krim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VE+WW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CAMS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Ca161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spacing w:val="-3"/>
                <w:w w:val="105"/>
                <w:sz w:val="10"/>
                <w:szCs w:val="10"/>
              </w:rPr>
              <w:t>vkz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3"/>
                <w:w w:val="105"/>
                <w:sz w:val="10"/>
                <w:szCs w:val="10"/>
              </w:rPr>
              <w:t>16+11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7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source</w:t>
            </w:r>
            <w:r>
              <w:rPr>
                <w:rFonts w:ascii="Arial" w:hAnsi="Arial" w:cs="Arial" w:eastAsia="Arial"/>
                <w:spacing w:val="2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M0013/2</w:t>
            </w:r>
            <w:r>
              <w:rPr>
                <w:rFonts w:ascii="Arial" w:hAnsi="Arial" w:cs="Arial" w:eastAsia="Arial"/>
                <w:spacing w:val="3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says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3"/>
                <w:w w:val="105"/>
                <w:sz w:val="10"/>
                <w:szCs w:val="10"/>
              </w:rPr>
              <w:t>it’s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a</w:t>
            </w:r>
            <w:r>
              <w:rPr>
                <w:rFonts w:ascii="Arial" w:hAnsi="Arial" w:cs="Arial" w:eastAsia="Arial"/>
                <w:spacing w:val="3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141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VE+YK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(what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are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last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two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letters?)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VE+YQ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VE+YR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VE+YT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VE+YX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VE+ZG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Lfl.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Kdo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other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sources</w:t>
            </w:r>
            <w:r>
              <w:rPr>
                <w:rFonts w:ascii="Arial" w:hAnsi="Arial"/>
                <w:w w:val="105"/>
                <w:sz w:val="10"/>
              </w:rPr>
              <w:t> as Bf198F­4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I./St.G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3./F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Flugbereitshaft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Moscow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9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Bf108D­1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I./JG</w:t>
            </w:r>
            <w:r>
              <w:rPr>
                <w:rFonts w:ascii="Arial" w:hAnsi="Arial"/>
                <w:w w:val="105"/>
                <w:sz w:val="10"/>
              </w:rPr>
              <w:t> 301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Stab/JG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Fliegerfuhrer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Crimea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stab/JG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VF+GJ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Roemania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S9+CB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green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Stab./Erpr.Gr.210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D­0/B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S9+CK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2./Erpr.Gr.210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U8+EK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3U+EK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U8+EK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3.(F)/22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U8+GL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3./ZG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flown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Ernst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Udet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Flugber./Fliegerkorps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XII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10./N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VF+HV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G9+CA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green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 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Collided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WNr.4230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B0277</w:t>
            </w:r>
            <w:r>
              <w:rPr>
                <w:rFonts w:ascii="Arial"/>
                <w:spacing w:val="4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WNr.4360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Stab./NJG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5./SKG</w:t>
            </w:r>
            <w:r>
              <w:rPr>
                <w:rFonts w:ascii="Arial"/>
                <w:w w:val="105"/>
                <w:sz w:val="10"/>
              </w:rPr>
              <w:t> 210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A­5/U3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III./SKG10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III./SG4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III./SKG10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10./SKG10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V19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First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DB610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engined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prototype.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V21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B0163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has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VF+QB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V­21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prototype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V22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7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Second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prototype.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Supercharger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exhaust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systems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tested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IV.(Erg)/KG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Ernst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WNr.332111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WNr.332111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Fl.Ü.G.1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V23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6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prototype.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DB610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engine,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split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flaps </w:t>
            </w: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high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altitude</w:t>
            </w:r>
            <w:r>
              <w:rPr>
                <w:rFonts w:ascii="Arial" w:hAnsi="Arial"/>
                <w:spacing w:val="21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engine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heater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testing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WNr.332119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V36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2nd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version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Kehl </w:t>
            </w: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V36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VF+QX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WNr.332124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DVL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E.Kdo25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I./KG</w:t>
            </w:r>
            <w:r>
              <w:rPr>
                <w:rFonts w:ascii="Arial" w:hAnsi="Arial"/>
                <w:w w:val="105"/>
                <w:sz w:val="10"/>
              </w:rPr>
              <w:t> 40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Arado­werke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Dörfles</w:t>
            </w:r>
            <w:r>
              <w:rPr>
                <w:rFonts w:ascii="Arial" w:hAnsi="Arial"/>
                <w:spacing w:val="30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b,Karlsbad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E.Kdo25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6./KG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I./KG </w:t>
            </w:r>
            <w:r>
              <w:rPr>
                <w:rFonts w:ascii="Arial" w:hAnsi="Arial"/>
                <w:w w:val="105"/>
                <w:sz w:val="10"/>
              </w:rPr>
              <w:t>40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Fz­werke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Eger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D</w:t>
            </w:r>
            <w:r>
              <w:rPr>
                <w:rFonts w:ascii="Arial"/>
                <w:w w:val="105"/>
                <w:sz w:val="10"/>
              </w:rPr>
              <w:t>LH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I./FKG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VF+RX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WNr.15275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11./KG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VF+TP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A­4/trop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WNr.088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0301268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8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Eins.Gr.Einsatz­Kampfgruppe</w:t>
            </w:r>
            <w:r>
              <w:rPr>
                <w:rFonts w:ascii="Arial" w:hAnsi="Arial"/>
                <w:color w:val="FF0000"/>
                <w:spacing w:val="26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Ju88/Gen.d.Fl.Ausb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WNr.0403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45"/>
              <w:ind w:left="-2" w:right="16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Fl.Fu.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Kroatien</w:t>
            </w:r>
            <w:r>
              <w:rPr>
                <w:rFonts w:ascii="Arial" w:hAnsi="Arial"/>
                <w:color w:val="0000FF"/>
                <w:spacing w:val="30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Störkampfstaffel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Kroatien</w:t>
            </w:r>
            <w:r>
              <w:rPr>
                <w:rFonts w:ascii="Arial" w:hAnsi="Arial"/>
                <w:color w:val="0000FF"/>
                <w:spacing w:val="31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Störkampfstaffel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Banja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Luka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Danzig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8L+BH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color w:val="FF0000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1./Kü.Fl.Gr.906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970" w:val="left" w:leader="none"/>
              </w:tabs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GmbH</w:t>
              <w:tab/>
              <w:t>1./Kü.Fl.Gr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7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910" w:val="left" w:leader="none"/>
              </w:tabs>
              <w:spacing w:line="250" w:lineRule="auto" w:before="5"/>
              <w:ind w:left="-2" w:right="-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  <w:tab/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E­stelle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Tarn</w:t>
            </w:r>
            <w:r>
              <w:rPr>
                <w:rFonts w:ascii="Arial" w:hAnsi="Arial"/>
                <w:color w:val="0000FF"/>
                <w:spacing w:val="30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1./Kü.Fl.Gr.506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910" w:val="left" w:leader="none"/>
              </w:tabs>
              <w:spacing w:line="240" w:lineRule="auto" w:before="5"/>
              <w:ind w:left="-2" w:right="-2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GmbH</w:t>
              <w:tab/>
              <w:t>1./Kü.Fl.Gr.1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S4+BH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color w:val="FF0000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1./Kü.Fl.Gr.506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VF+UX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given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as WNr.1873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and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WNr.3252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880" w:val="left" w:leader="none"/>
              </w:tabs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  <w:tab/>
              <w:t>1./Kü.Fl.Gr.4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8L+AH</w:t>
            </w:r>
            <w:r>
              <w:rPr>
                <w:rFonts w:ascii="Arial"/>
                <w:color w:val="0000FF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W0003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as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WNr.3253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color w:val="0000FF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Kü.Fl.Gr.906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1./Kü.Fl.Gr.506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VF+UZ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B0312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1"/>
                <w:w w:val="105"/>
                <w:sz w:val="10"/>
              </w:rPr>
              <w:t>VR+VS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II./SG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Fl.Ü.G.1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VF+VZ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VF+WA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I./KG </w:t>
            </w:r>
            <w:r>
              <w:rPr>
                <w:rFonts w:ascii="Arial"/>
                <w:color w:val="0000FF"/>
                <w:w w:val="105"/>
                <w:sz w:val="10"/>
              </w:rPr>
              <w:t>100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8./KG </w:t>
            </w:r>
            <w:r>
              <w:rPr>
                <w:rFonts w:ascii="Arial"/>
                <w:color w:val="0000FF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A1+IN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2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Führer</w:t>
            </w:r>
            <w:r>
              <w:rPr>
                <w:rFonts w:ascii="Arial" w:hAns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Kurierstaffel,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Berlin­Staa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1G+ER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7./KG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Flugbereitschaft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Luftgau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Norw.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F8+ET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VF+WO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PWS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B­71.117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sources this </w:t>
            </w:r>
            <w:r>
              <w:rPr>
                <w:rFonts w:ascii="Arial"/>
                <w:w w:val="105"/>
                <w:sz w:val="10"/>
              </w:rPr>
              <w:t>WNr.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TD+FK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B­71.118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B­71.119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B­71.119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Luftdienst­Kommando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68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Luftdienstkommando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2/12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B­71.129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B­71.132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VG+BZ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B­71.136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II./NAG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2./NAG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2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flown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-2"/>
                <w:w w:val="105"/>
                <w:sz w:val="10"/>
              </w:rPr>
              <w:t>Galland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Stab/JG </w:t>
            </w:r>
            <w:r>
              <w:rPr>
                <w:rFonts w:ascii="Arial" w:hAnsi="Arial"/>
                <w:w w:val="105"/>
                <w:sz w:val="10"/>
              </w:rPr>
              <w:t>26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1./JGr.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Süd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4./JFS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I./JG </w:t>
            </w:r>
            <w:r>
              <w:rPr>
                <w:rFonts w:ascii="Arial"/>
                <w:w w:val="105"/>
                <w:sz w:val="10"/>
              </w:rPr>
              <w:t>26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JGr.West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w w:val="105"/>
                <w:sz w:val="10"/>
              </w:rPr>
              <w:t> 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1.(F)/123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4U+SH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w w:val="105"/>
                <w:sz w:val="10"/>
              </w:rPr>
              <w:t> 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1.(F)/123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VG+CY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Rechlin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VG+DB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VG+DM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VG+DU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F8+NM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F0355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as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P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F8+ES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79" w:firstLine="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given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Collided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111H­2</w:t>
            </w:r>
            <w:r>
              <w:rPr>
                <w:rFonts w:ascii="Arial" w:hAnsi="Arial"/>
                <w:w w:val="105"/>
                <w:sz w:val="10"/>
              </w:rPr>
              <w:t> 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WNr.5486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while</w:t>
            </w:r>
            <w:r>
              <w:rPr>
                <w:rFonts w:ascii="Arial" w:hAnsi="Arial"/>
                <w:spacing w:val="35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landing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K.Gr.z.b.V.20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Munster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KSG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F8+FT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F8+FR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F.M.Rommels </w:t>
            </w:r>
            <w:r>
              <w:rPr>
                <w:rFonts w:ascii="Arial" w:hAnsi="Arial"/>
                <w:w w:val="105"/>
                <w:sz w:val="10"/>
              </w:rPr>
              <w:t>personal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plane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W0003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Stab./St.G.3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Kurierstaffel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z.b.V.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1H+FR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F8+FT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Douglas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DC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also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OK­AID</w:t>
            </w:r>
            <w:r>
              <w:rPr>
                <w:rFonts w:ascii="Arial" w:hAnsi="Arial"/>
                <w:w w:val="105"/>
                <w:sz w:val="10"/>
              </w:rPr>
              <w:t>    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D­AAID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D</w:t>
            </w:r>
            <w:r>
              <w:rPr>
                <w:rFonts w:ascii="Arial"/>
                <w:w w:val="105"/>
                <w:sz w:val="10"/>
              </w:rPr>
              <w:t>LH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w w:val="105"/>
                <w:sz w:val="10"/>
              </w:rPr>
              <w:t> 108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VG+FX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VG+GK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VG+HX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II./NAGr.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VG+HY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II./NAG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VG+LM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Finland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MT­228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VG+LN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WNr.13891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WNr.13891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color w:val="FF0000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VG+LW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WNr.219001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WNr.219001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12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this</w:t>
            </w:r>
            <w:r>
              <w:rPr>
                <w:rFonts w:ascii="Arial"/>
                <w:spacing w:val="-2"/>
                <w:w w:val="105"/>
                <w:sz w:val="10"/>
              </w:rPr>
              <w:t> stkz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V3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B0207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WNr.21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900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EHAG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EHF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VG+LX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VG+MR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VG+OL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VG+ON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Wekusta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VG+PA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WNr.belonged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originally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Kl105V11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RLM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B0013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FE1012/T2­1012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85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WNr.140102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8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335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41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WNr.140103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 captured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43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D0304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VG+PJ</w:t>
            </w:r>
            <w:r>
              <w:rPr>
                <w:rFonts w:ascii="Arial"/>
                <w:spacing w:val="-1"/>
                <w:w w:val="105"/>
                <w:sz w:val="10"/>
              </w:rPr>
              <w:t> 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WNr.140104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damaged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335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20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B0267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this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WNr.240104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4" w:lineRule="exact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335</w:t>
            </w:r>
            <w:r>
              <w:rPr>
                <w:rFonts w:ascii="Arial"/>
                <w:sz w:val="10"/>
              </w:rPr>
            </w:r>
          </w:p>
        </w:tc>
      </w:tr>
    </w:tbl>
    <w:p>
      <w:pPr>
        <w:spacing w:after="0" w:line="114" w:lineRule="exact"/>
        <w:jc w:val="left"/>
        <w:rPr>
          <w:rFonts w:ascii="Arial" w:hAnsi="Arial" w:cs="Arial" w:eastAsia="Arial"/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5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WNr.140105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Riem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45"/>
              <w:ind w:left="-2" w:right="5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B0267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M0023/7/2005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1"/>
                <w:w w:val="105"/>
                <w:sz w:val="10"/>
              </w:rPr>
              <w:t> this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WNr.240105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WNr.140106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craseh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landed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near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45"/>
              <w:ind w:left="-2" w:right="9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1"/>
                <w:w w:val="105"/>
                <w:sz w:val="10"/>
              </w:rPr>
              <w:t> this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WNr.240106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says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that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there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is </w:t>
            </w:r>
            <w:r>
              <w:rPr>
                <w:rFonts w:ascii="Arial"/>
                <w:w w:val="105"/>
                <w:sz w:val="10"/>
              </w:rPr>
              <w:t>no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evidence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its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existed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WNr.140107</w:t>
            </w:r>
            <w:r>
              <w:rPr>
                <w:rFonts w:ascii="Arial"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6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1"/>
                <w:w w:val="105"/>
                <w:sz w:val="10"/>
              </w:rPr>
              <w:t> this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WNr.240107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WNr.140108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damaged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-2"/>
                <w:w w:val="105"/>
                <w:sz w:val="10"/>
              </w:rPr>
              <w:t>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level</w:t>
            </w:r>
            <w:r>
              <w:rPr>
                <w:rFonts w:ascii="Arial"/>
                <w:spacing w:val="-1"/>
                <w:w w:val="105"/>
                <w:sz w:val="10"/>
              </w:rPr>
              <w:t> attack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WNr.240109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6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1"/>
                <w:w w:val="105"/>
                <w:sz w:val="10"/>
              </w:rPr>
              <w:t> this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WNr.240108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WNr.140109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VG+PP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A­010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WNr.240110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WNr.240110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2066" w:val="left" w:leader="none"/>
              </w:tabs>
              <w:spacing w:line="240" w:lineRule="auto" w:before="4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1"/>
                <w:w w:val="105"/>
                <w:sz w:val="10"/>
              </w:rPr>
              <w:t> this</w:t>
            </w:r>
            <w:r>
              <w:rPr>
                <w:rFonts w:ascii="Arial"/>
                <w:w w:val="105"/>
                <w:sz w:val="10"/>
              </w:rPr>
              <w:t> 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WNr.240109</w:t>
              <w:tab/>
            </w:r>
            <w:r>
              <w:rPr>
                <w:rFonts w:ascii="Arial"/>
                <w:spacing w:val="-1"/>
                <w:w w:val="105"/>
                <w:sz w:val="10"/>
              </w:rPr>
              <w:t>WNr.240110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is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50" w:lineRule="auto" w:before="5"/>
              <w:ind w:left="-2" w:right="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B0304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VG+PQ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P0043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WNr.140110</w:t>
            </w:r>
            <w:r>
              <w:rPr>
                <w:rFonts w:ascii="Arial"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Oberpfaffenhofen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VG+QD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VG+SF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large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WNr.4407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WNr.4407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Listed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a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He111H­16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Stabsstaffel/KG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26  </w:t>
            </w:r>
            <w:r>
              <w:rPr>
                <w:rFonts w:asci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II./KG </w:t>
            </w:r>
            <w:r>
              <w:rPr>
                <w:rFonts w:ascii="Arial"/>
                <w:color w:val="0000FF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VG+SS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VG+SZ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WNr.4415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WNr.4415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VG+TC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WNr.823013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32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1H+CP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Field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Intelligence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Unit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report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12.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The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aircraft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was</w:t>
            </w:r>
            <w:r>
              <w:rPr>
                <w:rFonts w:ascii="Arial"/>
                <w:spacing w:val="-1"/>
                <w:w w:val="105"/>
                <w:sz w:val="10"/>
              </w:rPr>
              <w:t> fitted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PVC,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FuG</w:t>
            </w:r>
            <w:r>
              <w:rPr>
                <w:rFonts w:ascii="Arial"/>
                <w:w w:val="105"/>
                <w:sz w:val="10"/>
              </w:rPr>
              <w:t> 25a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Ebl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3F.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VG+TL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WNr.823082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WNr.823082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-1"/>
                <w:w w:val="105"/>
                <w:sz w:val="10"/>
              </w:rPr>
              <w:t>ATG/SFW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VG+UL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WNr.160468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WNr.160468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VH+CT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(See)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VH+DC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Ta152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M31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5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first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VI+IX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reserve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aircraft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gyroscopic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gunsight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testing.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Stab/KG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F7+BS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17./LLG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color w:val="0000FF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5J+KT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color w:val="0000FF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7./KG</w:t>
            </w:r>
            <w:r>
              <w:rPr>
                <w:rFonts w:ascii="Arial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VH+JM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WNr.3435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WNr.3435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RAF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AirMin116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Seenotgruppe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VH+KA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Luftdienst­Kommando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Westfran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VH+LH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WNr.550784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WNr.550784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this 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M0013/10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1"/>
                <w:w w:val="105"/>
                <w:sz w:val="10"/>
              </w:rPr>
              <w:t>..+VH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VH+OU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JFVS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JFVS</w:t>
            </w:r>
            <w:r>
              <w:rPr>
                <w:rFonts w:ascii="Arial"/>
                <w:w w:val="105"/>
                <w:sz w:val="10"/>
              </w:rPr>
              <w:t> 3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 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JG </w:t>
            </w:r>
            <w:r>
              <w:rPr>
                <w:rFonts w:ascii="Arial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VH+OZ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III./Nachtjagdschule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VH+QE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VH+RQ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 </w:t>
            </w:r>
            <w:r>
              <w:rPr>
                <w:rFonts w:ascii="Arial"/>
                <w:w w:val="105"/>
                <w:sz w:val="10"/>
              </w:rPr>
              <w:t>6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w w:val="105"/>
                <w:sz w:val="10"/>
              </w:rPr>
              <w:t> 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2175" w:val="left" w:leader="none"/>
              </w:tabs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WNr.135</w:t>
              <w:tab/>
              <w:t>the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T­3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1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WNr.137   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D0079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T­2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crashed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­1943­07­08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Seenotkomm.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5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WNr.139  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(some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sources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wrong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T­2)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Seenotstaffel </w:t>
            </w:r>
            <w:r>
              <w:rPr>
                <w:rFonts w:ascii="Arial" w:hAnsi="Arial"/>
                <w:w w:val="105"/>
                <w:sz w:val="10"/>
              </w:rPr>
              <w:t>10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LZA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Seenotstaffel </w:t>
            </w:r>
            <w:r>
              <w:rPr>
                <w:rFonts w:ascii="Arial" w:hAnsi="Arial"/>
                <w:w w:val="105"/>
                <w:sz w:val="10"/>
              </w:rPr>
              <w:t>7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 w:hAnsi="Arial"/>
                <w:w w:val="105"/>
                <w:sz w:val="10"/>
              </w:rPr>
              <w:t> 8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Seenotstaffel </w:t>
            </w:r>
            <w:r>
              <w:rPr>
                <w:rFonts w:ascii="Arial" w:hAnsi="Arial"/>
                <w:w w:val="105"/>
                <w:sz w:val="10"/>
              </w:rPr>
              <w:t>9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LZA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Travemün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 w:hAnsi="Arial"/>
                <w:w w:val="105"/>
                <w:sz w:val="10"/>
              </w:rPr>
              <w:t> 7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Seenotgruppe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5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WNr.142  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(some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sources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wrong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T­2)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 </w:t>
            </w:r>
            <w:r>
              <w:rPr>
                <w:rFonts w:ascii="Arial"/>
                <w:w w:val="105"/>
                <w:sz w:val="10"/>
              </w:rPr>
              <w:t>9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w w:val="105"/>
                <w:sz w:val="10"/>
              </w:rPr>
              <w:t> 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VH+SN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Aviolanda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serialnumber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VH+UA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VH+UV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VH+UY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VH+YY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VH+ZT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K­4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WNr.332519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WNr.332519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3.(Süd)/FlüG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21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Erprobungsko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1./KG</w:t>
            </w:r>
            <w:r>
              <w:rPr>
                <w:rFonts w:ascii="Arial"/>
                <w:w w:val="105"/>
                <w:sz w:val="10"/>
              </w:rPr>
              <w:t> 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V9</w:t>
            </w:r>
            <w:r>
              <w:rPr>
                <w:rFonts w:ascii="Arial"/>
                <w:color w:val="0000FF"/>
                <w:w w:val="105"/>
                <w:sz w:val="10"/>
              </w:rPr>
              <w:t>  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HG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Erprobungsko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S­5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B­1a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WA+02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E.Stelle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Rechlin­larz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WNr.130011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WNr.130011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   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S­10 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2nd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V1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S­11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S­13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A­1a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E3+01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2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Erprobungskommando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262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E.</w:t>
            </w:r>
            <w:r>
              <w:rPr>
                <w:rFonts w:ascii="Arial" w:hAnsi="Arial"/>
                <w:spacing w:val="20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Rechlin­larz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VI+AT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Erprobungskommando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VI+AV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VI+AW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VI+AY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I./JG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6./JG </w:t>
            </w:r>
            <w:r>
              <w:rPr>
                <w:rFonts w:ascii="Arial"/>
                <w:w w:val="105"/>
                <w:sz w:val="10"/>
              </w:rPr>
              <w:t>301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VI+BZ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3/JG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West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G1+AP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G1+AM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was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still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activ...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1945,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Workshop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Waggun/Braunschweig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G1+CK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G1+KK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L5+KM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K.Gr.z.b.V.5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G1+BN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G1+DL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Erg/KGr.4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G1+BP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VI+CR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5J+JN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5./KG</w:t>
            </w:r>
            <w:r>
              <w:rPr>
                <w:rFonts w:ascii="Arial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VI+DJ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WNr.160662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WNr.160662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1"/>
                <w:w w:val="105"/>
                <w:sz w:val="10"/>
              </w:rPr>
              <w:t>Fw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I./SKG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VI+DV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strengthened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MK108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M3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larger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unit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M4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fitted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wing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'ears'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M6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M7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armed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MG151,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brake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parachute     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M7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M8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originally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armed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MG151,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refitted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MK108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VI+II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M9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4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M10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114" w:lineRule="exact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M18 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M19 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V­tail,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ballast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nose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M20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B0008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this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VI+IP</w:t>
            </w:r>
            <w:r>
              <w:rPr>
                <w:rFonts w:ascii="Arial"/>
                <w:w w:val="105"/>
                <w:sz w:val="10"/>
              </w:rPr>
              <w:t> 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CG</w:t>
            </w:r>
            <w:r>
              <w:rPr>
                <w:rFonts w:ascii="Arial"/>
                <w:spacing w:val="-1"/>
                <w:w w:val="105"/>
                <w:sz w:val="10"/>
              </w:rPr>
              <w:t> tests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M21 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955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km/h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achieved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-1"/>
                <w:w w:val="105"/>
                <w:sz w:val="10"/>
              </w:rPr>
              <w:t>Gleuwitz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M22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new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design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root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fillets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M23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3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testing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new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wing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root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/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fuselage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joints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using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wings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M24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taxiing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trials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M25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M26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M27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E2+52</w:t>
            </w:r>
            <w:r>
              <w:rPr>
                <w:rFonts w:ascii="Arial"/>
                <w:w w:val="105"/>
                <w:sz w:val="10"/>
              </w:rPr>
              <w:t>  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strengthed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airframe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K.d.E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M28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WNr.220011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WNr.220011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extended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strengthened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airframe,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additional</w:t>
            </w:r>
            <w:r>
              <w:rPr>
                <w:rFonts w:ascii="Arial"/>
                <w:w w:val="105"/>
                <w:sz w:val="10"/>
              </w:rPr>
              <w:t> fuel </w:t>
            </w:r>
            <w:r>
              <w:rPr>
                <w:rFonts w:ascii="Arial"/>
                <w:spacing w:val="-1"/>
                <w:w w:val="105"/>
                <w:sz w:val="10"/>
              </w:rPr>
              <w:t>tanks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Stabstaffel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Hachtel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M29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extended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strengthened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airframe,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weapons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testing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Stabstaffel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Hachtel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M30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WA+51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weapons </w:t>
            </w:r>
            <w:r>
              <w:rPr>
                <w:rFonts w:ascii="Arial"/>
                <w:spacing w:val="-2"/>
                <w:w w:val="105"/>
                <w:sz w:val="10"/>
              </w:rPr>
              <w:t>testing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gyroscopic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gunsight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VI+IX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M31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34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new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w w:val="105"/>
                <w:sz w:val="10"/>
              </w:rPr>
              <w:t> VH+HC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reserve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aircraft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gyroscopic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gunsight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testing.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VI+JJ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VI+MO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Finland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MT­234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VI+MP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VI+MQ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VI+MR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VI+MS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WNr.13993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Finland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MT­229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VI+OE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WNr.470005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brown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9</w:t>
            </w:r>
            <w:r>
              <w:rPr>
                <w:rFonts w:ascii="Arial" w:hAns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+ ­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VI+QM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V61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WNr.350158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WNr.350158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762" w:val="left" w:leader="none"/>
              </w:tabs>
              <w:spacing w:line="250" w:lineRule="auto" w:before="25"/>
              <w:ind w:left="-2" w:right="25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converted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Fw190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A­8</w:t>
              <w:tab/>
              <w:t>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MG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151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(wing</w:t>
            </w:r>
            <w:r>
              <w:rPr>
                <w:rFonts w:ascii="Arial" w:hAnsi="Arial"/>
                <w:spacing w:val="26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roots),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MK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108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(outer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wing).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VI+RL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5J+CL</w:t>
            </w:r>
            <w:r>
              <w:rPr>
                <w:rFonts w:ascii="Arial"/>
                <w:color w:val="0000FF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G1+EL</w:t>
            </w:r>
            <w:r>
              <w:rPr>
                <w:rFonts w:ascii="Arial"/>
                <w:color w:val="0000FF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or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VI+PL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-1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3./KG </w:t>
            </w:r>
            <w:r>
              <w:rPr>
                <w:rFonts w:ascii="Arial"/>
                <w:color w:val="0000FF"/>
                <w:w w:val="105"/>
                <w:sz w:val="10"/>
              </w:rPr>
              <w:t>55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3./KG </w:t>
            </w:r>
            <w:r>
              <w:rPr>
                <w:rFonts w:ascii="Arial"/>
                <w:color w:val="0000FF"/>
                <w:w w:val="105"/>
                <w:sz w:val="10"/>
              </w:rPr>
              <w:t>4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Erg.St./KG </w:t>
            </w:r>
            <w:r>
              <w:rPr>
                <w:rFonts w:ascii="Arial"/>
                <w:color w:val="0000FF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VI+TD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VI+TJ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1H+HV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11./KG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1H+PP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outfitted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FuG</w:t>
            </w:r>
            <w:r>
              <w:rPr>
                <w:rFonts w:ascii="Arial"/>
                <w:w w:val="105"/>
                <w:sz w:val="10"/>
              </w:rPr>
              <w:t> 200.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1H+CP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6./KG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Schleppgruppe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VI+UZ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others as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 H­2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VI+VA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5641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5644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VI+VY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3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footerReference w:type="default" r:id="rId10"/>
          <w:pgSz w:w="12240" w:h="15840"/>
          <w:pgMar w:footer="270" w:header="270" w:top="460" w:bottom="460" w:left="420" w:right="400"/>
          <w:pgNumType w:start="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VI+ZZ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VJ+.W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C.635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8563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8563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V­14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of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V­15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WNr.412507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WNr.412507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VJ+HQ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WNr.160412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WNr.160412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VJ+JK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VJ+JL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WNr.8358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1H+AP</w:t>
            </w:r>
            <w:r>
              <w:rPr>
                <w:rFonts w:ascii="Arial"/>
                <w:w w:val="105"/>
                <w:sz w:val="10"/>
              </w:rPr>
              <w:t>    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reported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WNr.8154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spacing w:val="-1"/>
                <w:w w:val="105"/>
                <w:sz w:val="10"/>
              </w:rPr>
              <w:t>VG+AZ.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VJ+JN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VJ+JO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VJ+JY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VJ+LA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G9+FM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II./NJG</w:t>
            </w:r>
            <w:r>
              <w:rPr>
                <w:rFonts w:ascii="Arial"/>
                <w:color w:val="FF0000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2./ZS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8./NJG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E­1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E­1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M8+TC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Stab/ZG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76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M8+IP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II./ZG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76 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9./NJG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E­1/N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plane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Rudolf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Hess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took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England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I./ZG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VJ+OY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WNr.3877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VJ+OZ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WNr.3878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VJ+QM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VJ+QO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VJ+QP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VJ+SH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VJ+WA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G­01 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VJ+WB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G­02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VJ+WC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V48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G­03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VJ+WD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VJ+WE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VJ+YE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VJ+ZH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C.635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V24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5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D­ITDH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V­24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WNr.1929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rebuild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F­04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CE+BH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5604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V25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F­0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4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D­IVKC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V­25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WNr.1930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rebuild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serie</w:t>
            </w:r>
            <w:r>
              <w:rPr>
                <w:rFonts w:ascii="Arial" w:hAnsi="Arial"/>
                <w:spacing w:val="25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engine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DM601E/190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given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1"/>
                <w:w w:val="105"/>
                <w:sz w:val="10"/>
              </w:rPr>
              <w:t> 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Erg.Gruppe/JG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D­ITXP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also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CB+BS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WNr.5610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WNr.5611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WNr.5611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bruch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Bf109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WNr.5616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4./JFS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Grosse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VK+AV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1Z+IQ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16./K.G.z.b.V.1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0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VK+AY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g7e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2./K.Gr.z.b.V.103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4./K.Gr.z.b.V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3./K.Gr.z.b.V.106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M3+FA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KGr.106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V107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WNr.710580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WNr.710580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3C+HK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B0100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VK+CO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VK+CT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Beobachtervorschule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VK+DW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VK+EB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VK+EI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WNr.5069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WNr.087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4./ErgGr(S)1 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6./LLG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VK+EW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VK+FL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S2+DP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6./St.G.77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VK+FQ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WNr.1769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WNr.1769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1./ZS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FlugBer/IIFliegerKorp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FlugBer/IIFliegerKorp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Flugber/IIFliegerKorp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Flugber/Fl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Korp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other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Flugber/Fl Korp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1./N.A.Gr.32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Verb.Staffel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1./Wüstennotstaffel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D0044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Flugber.z.b.V./Fl.Verb.G.2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VK+HB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Go­Kdo/Luftflotte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Cholm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Go­Kdo/Luftflotte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Cholm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VK+HM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VK+IY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Do317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V105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WNr.710523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WNr.710523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WNr.710527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WNr.710527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VK+PA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4V+BR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4V+LP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1"/>
                <w:w w:val="105"/>
                <w:sz w:val="10"/>
              </w:rPr>
              <w:t>H2L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tabs>
                <w:tab w:pos="1014" w:val="left" w:leader="none"/>
              </w:tabs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2./K.Gr.z.b.V.106</w:t>
              <w:tab/>
            </w:r>
            <w:r>
              <w:rPr>
                <w:rFonts w:ascii="Arial"/>
                <w:spacing w:val="-1"/>
                <w:w w:val="105"/>
                <w:sz w:val="10"/>
              </w:rPr>
              <w:t>III./T.G.2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other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has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VK+PJ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WNr.7490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WNr.7390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4V+EW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1"/>
                <w:w w:val="105"/>
                <w:sz w:val="10"/>
              </w:rPr>
              <w:t>N4E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IV./T.Gr.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StVS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1Z+MV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P3M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III./TG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VK+PZ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WNr.7406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WNr.(14)4278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0144278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11./KG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2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276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VK+QT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6"/>
              <w:ind w:left="-2" w:right="2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Mistel</w:t>
            </w:r>
            <w:r>
              <w:rPr>
                <w:rFonts w:ascii="Arial"/>
                <w:spacing w:val="-1"/>
                <w:w w:val="105"/>
                <w:sz w:val="10"/>
              </w:rPr>
              <w:t> S1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Bf109F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upper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unit.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conducted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wire</w:t>
            </w:r>
            <w:r>
              <w:rPr>
                <w:rFonts w:ascii="Arial"/>
                <w:spacing w:val="37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guidance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experiments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this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unit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VK+QW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MB­175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C.445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WNr.347/9075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WNr.347/9075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C.445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WNr.348/9076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WNr.348/9076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Fluglehrerschule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der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Luftwaffe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MB­175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MB­175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117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II./JG </w:t>
            </w:r>
            <w:r>
              <w:rPr>
                <w:rFonts w:ascii="Arial"/>
                <w:w w:val="105"/>
                <w:sz w:val="10"/>
              </w:rPr>
              <w:t>103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-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117</w:t>
            </w:r>
            <w:r>
              <w:rPr>
                <w:rFonts w:ascii="Arial"/>
                <w:w w:val="105"/>
                <w:sz w:val="10"/>
              </w:rPr>
              <w:t>  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ZS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Stukavors</w:t>
            </w:r>
            <w:r>
              <w:rPr>
                <w:rFonts w:ascii="Arial"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Abling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MB­175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VK+SZ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MB­175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VK+VD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9K+DS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VK+VN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VK+VP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VK+VW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VK+VX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VK+WA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II./KG</w:t>
            </w:r>
            <w:r>
              <w:rPr>
                <w:rFonts w:ascii="Arial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15.(croat)/JG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stab/JG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VK+WZ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VK+XN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WNr.230424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WNr.230424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FF0000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..+LM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VL+.T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VL+BJ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VL+CL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WNr.2422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WNr.2422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marked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II./St.G.151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I./JG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WNr.145592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brown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13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+ 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12./JG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25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WNr.0145596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8"/>
                <w:szCs w:val="8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D0079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6./JG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­1943­01­24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5"/>
              <w:ind w:left="-2" w:right="2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II./JG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54 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Erpr.Stelle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Karlshage</w:t>
            </w:r>
            <w:r>
              <w:rPr>
                <w:rFonts w:ascii="Arial" w:hAnsi="Arial"/>
                <w:color w:val="0000FF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Peenemünde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3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27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VL+FG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A­5/U15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WNr.0151282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WNr.0151282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6"/>
              <w:ind w:left="-2" w:right="17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used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test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Hagelkorn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BV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246.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BMW801D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engine.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1944</w:t>
            </w:r>
            <w:r>
              <w:rPr>
                <w:rFonts w:ascii="Arial" w:hAnsi="Arial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B0364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VL+FQ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WNr.730985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WNr.730985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WNr.551143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WNr.551143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Jabo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VL+HD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WNr.551144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WNr.551144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Jabo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VL+IA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VL+IO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23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VL+KQ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0140369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R4+HH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5./NJG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VL+KY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V55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WNr.140377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0140377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VL+SR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VL+TN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2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W0001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Ju52/3mg14e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WNr.640994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VL+TO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VL+TO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g14e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WNr.640994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WNr.640994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VM909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(englisch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serialno.)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T.Gr.20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San.Flug.Ber.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VL+XF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VL+ZF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VL+ZI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WNr.160485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WNr.160485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VM+AV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ka430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VM+BQ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A­1/U2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Kesselrings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aircraft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VM+CO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3./ZG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VM+HZ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1./K.G.z.b.V.323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w w:val="105"/>
                <w:sz w:val="10"/>
              </w:rPr>
              <w:t> C8+CC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II./K.G.z.b.V.323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C8+LF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Q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C8+CG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Y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C8+ME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Y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III./K.G.z.b.V.323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I./T.G.5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w w:val="105"/>
                <w:sz w:val="10"/>
              </w:rPr>
              <w:t> C8+FN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22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1./K.G.z.b.V.323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1./TG5</w:t>
            </w:r>
            <w:r>
              <w:rPr>
                <w:rFonts w:ascii="Arial"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II./K.G.z.b.V.323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I./T.G.5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C8+LB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C8+QE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I./T.G.5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as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 </w:t>
            </w:r>
            <w:r>
              <w:rPr>
                <w:rFonts w:ascii="Arial" w:hAnsi="Arial"/>
                <w:color w:val="0000FF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on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picture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looks </w:t>
            </w:r>
            <w:r>
              <w:rPr>
                <w:rFonts w:ascii="Arial" w:hAnsi="Arial"/>
                <w:color w:val="0000FF"/>
                <w:spacing w:val="-3"/>
                <w:w w:val="105"/>
                <w:sz w:val="10"/>
              </w:rPr>
              <w:t>like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YM+IM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G.S.Kdo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F0157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VM+JN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C8+DG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C8+TE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D­6vkz </w:t>
            </w:r>
            <w:r>
              <w:rPr>
                <w:rFonts w:ascii="Arial" w:hAnsi="Arial"/>
                <w:w w:val="105"/>
                <w:sz w:val="10"/>
              </w:rPr>
              <w:t>C8+CB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C8+EG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C8+AF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Tactical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code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X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I./K.G.z.b.V.323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E­2/WT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O0032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tail Y1H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II./T.G.5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W0001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as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D­6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 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wrong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id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as 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YM+IX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4./TG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4./TG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VM+IZ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II./T.G.5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VM+PG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1T+JH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1./KG </w:t>
            </w:r>
            <w:r>
              <w:rPr>
                <w:rFonts w:ascii="Arial"/>
                <w:w w:val="105"/>
                <w:sz w:val="10"/>
              </w:rPr>
              <w:t>28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II./KG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1H+BH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Listed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WNr.4921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1H+GL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VM+QR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II./ZG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 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-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Flugz</w:t>
            </w:r>
            <w:r>
              <w:rPr>
                <w:rFonts w:ascii="Arial"/>
                <w:spacing w:val="37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L.Hansen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Co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ZG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2N+BR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9./ZG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rebuilt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3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4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Okdo./KG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sLw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Italy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651" w:val="left" w:leader="none"/>
              </w:tabs>
              <w:spacing w:line="250" w:lineRule="auto" w:before="25"/>
              <w:ind w:left="-2" w:right="19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test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bed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wings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Me310</w:t>
              <w:tab/>
            </w:r>
            <w:r>
              <w:rPr>
                <w:rFonts w:ascii="Arial"/>
                <w:spacing w:val="-1"/>
                <w:w w:val="105"/>
                <w:sz w:val="10"/>
              </w:rPr>
              <w:t>towing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aircraft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Me163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Gen.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LZSt.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VN+AT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2H+AA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VN+AV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16./K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VN+AW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11./Z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VN+AY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other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Luftbeob.Sta.3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WNr.2100110188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III./Z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VN+CU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VN+CX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VN+EI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6./StG.2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V19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WNr.4930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catapult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trials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prototype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Ju87E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E­Stelle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See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LZA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J9+EL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9./StG.1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VN+GV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K­4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DB605C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VN+JS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VN+JU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WNr.550849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WNr.550849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Ludwigslust/Mecklenberg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ID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plate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found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old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airfield.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VN+KH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VN+NI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WNr.502167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WNr.502167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10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fled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to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Switzerland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3.Panzerfauststaffel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VN+NJ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WNr.502168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VN+NK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WNr.502169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VN+NL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WNr.502170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WNr.502171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VN+NN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WNr.502172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VN+NO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WNr.502173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VN+NP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WNr.502174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WNr.502174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B0227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W0001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as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VN+HP  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postwar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SE­BPY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VN+PR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G­6/R3/R6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VN+Q.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VN+QR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Danzig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VN+QT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WNr.19257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4./ENaGr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VO+BC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4"/>
                <w:w w:val="105"/>
                <w:sz w:val="10"/>
              </w:rPr>
              <w:t>V11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EHAG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VO+CC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Finland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MT­507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VO+GZ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WNr.167288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VO+KZ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VO+LA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VO+LB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WNr.410209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VO+LC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WNr.410210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2.957222pt;margin-top:28.699539pt;width:551.65pt;height:735.45pt;mso-position-horizontal-relative:page;mso-position-vertical-relative:page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52"/>
                    <w:gridCol w:w="1332"/>
                    <w:gridCol w:w="1012"/>
                    <w:gridCol w:w="972"/>
                    <w:gridCol w:w="1112"/>
                    <w:gridCol w:w="1062"/>
                    <w:gridCol w:w="2875"/>
                    <w:gridCol w:w="1498"/>
                  </w:tblGrid>
                  <w:tr>
                    <w:trPr>
                      <w:trHeight w:val="145" w:hRule="exact"/>
                    </w:trPr>
                    <w:tc>
                      <w:tcPr>
                        <w:tcW w:w="115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VO+LD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WNr.410211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WNr.410211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12./JG</w:t>
                        </w: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VO+LE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WNr.410212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WNr.410213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WNr.410213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12./JG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54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WNr.410214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VO+LH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WNr.410215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1./JG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54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VO+LI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WNr.410216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WNr.410216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6./JG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54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WNr.410217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VO+LK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WNr.410218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WNr.410218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1./SAGr.128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WNr.410219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VO+LM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WNr.410220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WNr.410220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yellow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2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+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3./JG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54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I./JG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4"/>
                            <w:w w:val="105"/>
                            <w:sz w:val="10"/>
                          </w:rPr>
                          <w:t>VO+LT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WNr.410228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>VO+LV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WNr.410229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WNr.410229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2./JG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54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301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>VO+LW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V34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A­9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1"/>
                            <w:w w:val="105"/>
                            <w:sz w:val="10"/>
                          </w:rPr>
                          <w:t>F­9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WNr.410230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WNr.410230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50" w:lineRule="auto" w:before="25"/>
                          <w:ind w:left="-2" w:right="221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constructed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1"/>
                            <w:w w:val="105"/>
                            <w:sz w:val="10"/>
                          </w:rPr>
                          <w:t>Fw190A­9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fighter</w:t>
                        </w:r>
                        <w:r>
                          <w:rPr>
                            <w:rFonts w:ascii="Arial" w:hAnsi="Arial"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1"/>
                            <w:w w:val="105"/>
                            <w:sz w:val="10"/>
                          </w:rPr>
                          <w:t>Fw190F­9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fighter­</w:t>
                        </w:r>
                        <w:r>
                          <w:rPr>
                            <w:rFonts w:ascii="Arial" w:hAnsi="Arial"/>
                            <w:spacing w:val="28"/>
                            <w:w w:val="106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bomber</w:t>
                        </w:r>
                        <w:r>
                          <w:rPr>
                            <w:rFonts w:ascii="Arial" w:hAns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standards  </w:t>
                        </w:r>
                        <w:r>
                          <w:rPr>
                            <w:rFonts w:ascii="Arial" w:hAns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source</w:t>
                        </w:r>
                        <w:r>
                          <w:rPr>
                            <w:rFonts w:ascii="Arial" w:hAns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B0473</w:t>
                        </w:r>
                        <w:r>
                          <w:rPr>
                            <w:rFonts w:ascii="Arial" w:hAns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0"/>
                          </w:rPr>
                          <w:t>given</w:t>
                        </w:r>
                        <w:r>
                          <w:rPr>
                            <w:rFonts w:ascii="Arial" w:hAns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as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0"/>
                          </w:rPr>
                          <w:t>VL+OW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E.Stelle</w:t>
                        </w:r>
                        <w:r>
                          <w:rPr>
                            <w:rFonts w:ascii="Arial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Rechlin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WNr.410231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WNr.410231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2./JG</w:t>
                        </w: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 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>VO+LY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WNr.410228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VO+LZ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color w:val="FF0000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Fw190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A­5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WNr.410233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w w:val="105"/>
                            <w:sz w:val="10"/>
                          </w:rPr>
                          <w:t>WNr.410233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2./JG</w:t>
                        </w: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4"/>
                            <w:w w:val="105"/>
                            <w:sz w:val="10"/>
                          </w:rPr>
                          <w:t>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WNr.411118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WNr.411118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VO+OB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WNr.411119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WNr.411119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VO+OC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VO+OD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VO+OE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VO+OH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VO+OI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VO+OK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WNr.411129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8./JG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VO+OV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WNr.411139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VO+OW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WNr.411140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WNr.411140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VO+OX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G­6/R3/Trop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WNr.411141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I./JG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27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VO+QM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Focke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Wulf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Fw58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WNr.535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WNr.535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VO+SU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spacing w:val="1"/>
                            <w:w w:val="105"/>
                            <w:sz w:val="10"/>
                          </w:rPr>
                          <w:t>F­4/Trop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Stab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IV./JG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27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VO+UH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VO+UI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WNr.140259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VO+UK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VO+UO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WNr.140265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I./JG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101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VO+VR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WNr.410721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WNr.410721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8./JG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110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VO+WW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G­6/R6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WNr.410752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WNr.410752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yellow</w:t>
                        </w:r>
                        <w:r>
                          <w:rPr>
                            <w:rFonts w:ascii="Arial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3./JG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VO+XT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Heinkel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He111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VO+ZF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Praga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E.39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A/B</w:t>
                        </w:r>
                        <w:r>
                          <w:rPr>
                            <w:rFonts w:ascii="Arial"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23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VP+AA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spacing w:val="1"/>
                            <w:w w:val="105"/>
                            <w:sz w:val="10"/>
                          </w:rPr>
                          <w:t>FFS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 C</w:t>
                        </w:r>
                        <w:r>
                          <w:rPr>
                            <w:rFonts w:ascii="Arial" w:hAnsi="Arial"/>
                            <w:color w:val="FF0000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1     </w:t>
                        </w:r>
                        <w:r>
                          <w:rPr>
                            <w:rFonts w:ascii="Arial" w:hAnsi="Arial"/>
                            <w:color w:val="FF0000"/>
                            <w:spacing w:val="1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w w:val="105"/>
                            <w:sz w:val="10"/>
                          </w:rPr>
                          <w:t>ÜKdo/LZGr.8  </w:t>
                        </w:r>
                        <w:r>
                          <w:rPr>
                            <w:rFonts w:ascii="Arial" w:hAns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0000"/>
                            <w:spacing w:val="1"/>
                            <w:w w:val="105"/>
                            <w:sz w:val="10"/>
                          </w:rPr>
                          <w:t>FF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VP+AG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VP+AI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VP+AJ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29" w:right="-1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pacing w:val="1"/>
                            <w:w w:val="105"/>
                            <w:sz w:val="10"/>
                          </w:rPr>
                          <w:t>LNS</w:t>
                        </w:r>
                        <w:r>
                          <w:rPr>
                            <w:rFonts w:ascii="Arial"/>
                            <w:color w:val="FF0000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w w:val="105"/>
                            <w:sz w:val="10"/>
                          </w:rPr>
                          <w:t>Aussenstelle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w w:val="105"/>
                            <w:sz w:val="10"/>
                          </w:rPr>
                          <w:t>Finsterwalde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VP+EX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Junkers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Ju86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VP+GN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WNr.410847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WNr.410847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2./JG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VP+ID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VP+IE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VP+IF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VP+IG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WNr.410879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white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19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EJGr.Ost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probably 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1.staffel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VP+IH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VP+II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color w:val="0000FF"/>
                            <w:spacing w:val="-2"/>
                            <w:w w:val="105"/>
                            <w:sz w:val="10"/>
                          </w:rPr>
                          <w:t>yellow</w:t>
                        </w:r>
                        <w:r>
                          <w:rPr>
                            <w:rFonts w:ascii="Arial"/>
                            <w:color w:val="0000FF"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w w:val="105"/>
                            <w:sz w:val="10"/>
                          </w:rPr>
                          <w:t>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9./JG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VP+IJ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WNr.410882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VP+IK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VP+IL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WNr.410884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VP+IM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WNr.410885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1./JG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 3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VP+IN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WNr.410886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VP+IO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WNr.410887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VP+IP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WNr.410888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VP+IQ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WNr.410889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VP+IR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WNr.410890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70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VP+IS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0"/>
                          </w:rPr>
                          <w:t>Messerschmitt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105"/>
                            <w:sz w:val="10"/>
                          </w:rPr>
                          <w:t>Bf109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G­6</w:t>
                        </w:r>
                        <w:r>
                          <w:rPr>
                            <w:rFonts w:ascii="Arial" w:hAnsi="Arial"/>
                            <w:sz w:val="10"/>
                          </w:rPr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WNr.410891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5"/>
                          <w:ind w:left="-2" w:right="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WNr.410891</w:t>
                        </w:r>
                        <w:r>
                          <w:rPr>
                            <w:rFonts w:ascii="Arial"/>
                            <w:sz w:val="10"/>
                          </w:rPr>
                        </w:r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5" w:hRule="exact"/>
                    </w:trPr>
                    <w:tc>
                      <w:tcPr>
                        <w:tcW w:w="115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3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1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7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6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87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9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before="0"/>
        <w:ind w:left="0" w:right="122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/>
          <w:color w:val="FF0000"/>
          <w:w w:val="105"/>
          <w:sz w:val="10"/>
        </w:rPr>
        <w:t>S</w:t>
      </w:r>
      <w:r>
        <w:rPr>
          <w:rFonts w:ascii="Arial"/>
          <w:sz w:val="10"/>
        </w:rPr>
      </w:r>
    </w:p>
    <w:p>
      <w:pPr>
        <w:spacing w:after="0"/>
        <w:jc w:val="right"/>
        <w:rPr>
          <w:rFonts w:ascii="Arial" w:hAnsi="Arial" w:cs="Arial" w:eastAsia="Arial"/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VP+IU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VP+IW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VP+IX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G­6/R3/Trop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WNr.410896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Finland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MT­411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VP+JR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11./JG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10./JG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12./JG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10.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and/or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11./JG</w:t>
            </w:r>
            <w:r>
              <w:rPr>
                <w:rFonts w:ascii="Arial"/>
                <w:color w:val="FF0000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12./JG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2./JG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IV/JG</w:t>
            </w:r>
            <w:r>
              <w:rPr>
                <w:rFonts w:ascii="Arial"/>
                <w:color w:val="FF0000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VP+KZ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MT­401</w:t>
            </w:r>
            <w:r>
              <w:rPr>
                <w:rFonts w:ascii="Arial" w:hAns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Finland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brown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17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+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3"/>
                <w:w w:val="105"/>
                <w:sz w:val="10"/>
              </w:rPr>
              <w:t>collision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flight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Bf109G­6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WNr.410842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3./JG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VP+MF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Stab/JG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black </w:t>
            </w:r>
            <w:r>
              <w:rPr>
                <w:rFonts w:ascii="Arial"/>
                <w:color w:val="FF0000"/>
                <w:w w:val="105"/>
                <w:sz w:val="10"/>
              </w:rPr>
              <w:t>9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302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VP+MQ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WNr.411082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+ 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given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on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W0003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as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 stkz VP+MC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1./JG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VP+MR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WNr.411109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WNr.411111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WNr.411111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VP+NZ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WNr.411117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1./NAGr.5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VP+TH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221" w:val="left" w:leader="none"/>
              </w:tabs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W0003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  <w:tab/>
            </w:r>
            <w:r>
              <w:rPr>
                <w:rFonts w:ascii="Arial" w:hAnsi="Arial"/>
                <w:spacing w:val="-1"/>
                <w:w w:val="105"/>
                <w:sz w:val="10"/>
              </w:rPr>
              <w:t>He111H­16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Sonderkommando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Blaich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VQ+BJ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Mistel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1S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composite,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paired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Ju88A­4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BH+GB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45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Ju88A­4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RF+KR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VQ+BL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85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Test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flights</w:t>
            </w:r>
            <w:r>
              <w:rPr>
                <w:rFonts w:ascii="Arial"/>
                <w:spacing w:val="-1"/>
                <w:w w:val="105"/>
                <w:sz w:val="10"/>
              </w:rPr>
              <w:t> with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MeP6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Augsburg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27.10.1941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until</w:t>
            </w:r>
            <w:r>
              <w:rPr>
                <w:rFonts w:ascii="Arial"/>
                <w:spacing w:val="41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11.9.1942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VQ+BN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loaned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to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the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Slovaks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13.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(Slow.)/JG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VQ+DI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B.710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B.704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B.702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VQ+DR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B.705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VQ+JS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crash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landing,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winter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VQ+KL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WNr.5338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landed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Switzerland</w:t>
            </w:r>
            <w:r>
              <w:rPr>
                <w:rFonts w:ascii="Arial"/>
                <w:color w:val="0000FF"/>
                <w:w w:val="105"/>
                <w:sz w:val="10"/>
              </w:rPr>
              <w:t>  </w:t>
            </w:r>
            <w:r>
              <w:rPr>
                <w:rFonts w:asci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sources B0167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as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WNr.5538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2./NJG </w:t>
            </w:r>
            <w:r>
              <w:rPr>
                <w:rFonts w:ascii="Arial"/>
                <w:color w:val="0000FF"/>
                <w:w w:val="105"/>
                <w:sz w:val="10"/>
              </w:rPr>
              <w:t>1 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3./NJG </w:t>
            </w:r>
            <w:r>
              <w:rPr>
                <w:rFonts w:ascii="Arial"/>
                <w:color w:val="0000FF"/>
                <w:w w:val="105"/>
                <w:sz w:val="10"/>
              </w:rPr>
              <w:t>3 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1./NJG </w:t>
            </w:r>
            <w:r>
              <w:rPr>
                <w:rFonts w:ascii="Arial"/>
                <w:color w:val="0000FF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2./NJG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WNr.3149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Danzig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WNr.3152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WNr.3153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VQ+NR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WNr.3158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WNr.3159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WNr.7880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WNr.7880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WNr.230459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WNr.230459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WNr.230460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WNr.230460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B0059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2"/>
                <w:w w:val="105"/>
                <w:sz w:val="10"/>
              </w:rPr>
              <w:t>WQ+PX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WNr.230443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WNr.230443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VQ+SZ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VQ+TO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WNr.111680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WNr.111680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VQ+TS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A­2a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WNr.111685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WNr.111685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9K+FH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2./Fl.Ü.G.1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1./KG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51  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JV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44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VQ+VC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WNr.642545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WNr.642545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this </w:t>
            </w:r>
            <w:r>
              <w:rPr>
                <w:rFonts w:ascii="Arial" w:hAnsi="Arial"/>
                <w:spacing w:val="1"/>
                <w:w w:val="105"/>
                <w:sz w:val="10"/>
              </w:rPr>
              <w:t>was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200th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Fw190A­7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Fieseler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VQ+WA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11./JG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3./JG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VQ+WZ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WNr.470052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WNr.280208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WNr.280208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surrendered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Bardufoss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O.Qu.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Reserve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VR+O.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VR+TM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12./SG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VR+UH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VR+WA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G­8/R5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1"/>
                <w:w w:val="105"/>
                <w:sz w:val="10"/>
              </w:rPr>
              <w:t>Fw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3./SKG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5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WNr.190099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green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  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VR+WZ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yellow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10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+ ­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r3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3./SKG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WNr.190111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WNr.190111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red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5+  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Fw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W0006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2./SKG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WNr.190119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1./SKG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VR+XZ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VR+YA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VR+YB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VR+YC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VR+YD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VR+YE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WNr.190135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VR+ZT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WNr.140138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VS+HG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KSG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VS+OC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WNr.430195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WNr.430195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1./JGr.Ost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VS+OX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VS+PA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Kamenz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given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Kamenz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F0171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looked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as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VB+PL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Kamenz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landed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Bonfol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Jura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Switzerland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WNr.110667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WNr.110668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WNr.110669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FFS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23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Nachtschlacht­komm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VS+QA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VS+QE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VS+RT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VT+AA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114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VT+AD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WNr.4336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tabs>
          <w:tab w:pos="2718" w:val="left" w:leader="none"/>
          <w:tab w:pos="3730" w:val="left" w:leader="none"/>
          <w:tab w:pos="4702" w:val="left" w:leader="none"/>
          <w:tab w:pos="5814" w:val="left" w:leader="none"/>
          <w:tab w:pos="6876" w:val="left" w:leader="none"/>
          <w:tab w:pos="9751" w:val="left" w:leader="none"/>
        </w:tabs>
        <w:spacing w:line="20" w:lineRule="atLeast"/>
        <w:ind w:left="138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.150pt;height:.6pt;mso-position-horizontal-relative:char;mso-position-vertical-relative:line" coordorigin="0,0" coordsize="23,12">
            <v:group style="position:absolute;left:6;top:6;width:10;height:2" coordorigin="6,6" coordsize="10,2">
              <v:shape style="position:absolute;left:6;top:6;width:10;height:2" coordorigin="6,6" coordsize="10,0" path="m6,6l16,6e" filled="false" stroked="true" strokeweight=".600903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VT+AG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WNr.4339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Pardubitz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WNr.4346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VT+AO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WNr.4347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WNr.4348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VT+AT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VT+EE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white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13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+ ­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9+I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VT+FR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WNr.163869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VT+JG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/AS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VT+JH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/AS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VT+JI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/AS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VT+JJ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/AS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VT+JK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/AS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VT+JL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/AS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WNr.165484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MT­478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VU+BG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Neuruppin    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VU+BH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F0235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typo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VV+BH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YU+BH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VU+BJ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blanked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pic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Ebay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VU+BS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VW+DH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WNr.163910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WNr.163910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wrong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B0544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DG+VW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w w:val="105"/>
                <w:sz w:val="10"/>
              </w:rPr>
              <w:t> 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WNr.163922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WNr.163922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VW+GB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VW+HL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G­14/U4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WNr.413598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WNr.413598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VW+HM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WNr.413599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WNr.413599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VW+HN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WNr.413600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WNr.413600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WNr.413601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WNr.413601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w w:val="105"/>
                <w:sz w:val="10"/>
              </w:rPr>
              <w:t>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VW+IE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VW+IT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VW+IZ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blanked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out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pic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Ebay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VW+RC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OK­ECI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Sch./FAR.32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VX+NB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WNr.0125239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WNr.189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25239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SNCASO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VY+CI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WNr.165633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WNr.165633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WNr.550286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WNr.550286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4D+FH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F8+IK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</w:t>
            </w:r>
            <w:r>
              <w:rPr>
                <w:rFonts w:ascii="Arial"/>
                <w:w w:val="105"/>
                <w:sz w:val="10"/>
              </w:rPr>
              <w:t> 40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K.Gr.z.b.V.200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C­4/U3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test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FuG217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Rostock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 </w:t>
            </w:r>
            <w:r>
              <w:rPr>
                <w:rFonts w:ascii="Arial"/>
                <w:w w:val="105"/>
                <w:sz w:val="10"/>
              </w:rPr>
              <w:t>40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3./KG</w:t>
            </w:r>
            <w:r>
              <w:rPr>
                <w:rFonts w:ascii="Arial"/>
                <w:w w:val="105"/>
                <w:sz w:val="10"/>
              </w:rPr>
              <w:t> 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C­4/U3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F8+EK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 </w:t>
            </w:r>
            <w:r>
              <w:rPr>
                <w:rFonts w:ascii="Arial"/>
                <w:w w:val="105"/>
                <w:sz w:val="10"/>
              </w:rPr>
              <w:t>40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1.(F)/120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F8+CK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F8+LL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3./KG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II./KG</w:t>
            </w:r>
            <w:r>
              <w:rPr>
                <w:rFonts w:ascii="Arial"/>
                <w:w w:val="105"/>
                <w:sz w:val="10"/>
              </w:rPr>
              <w:t> 40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2./KG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2./KG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III./KG </w:t>
            </w:r>
            <w:r>
              <w:rPr>
                <w:rFonts w:ascii="Arial"/>
                <w:w w:val="105"/>
                <w:sz w:val="10"/>
              </w:rPr>
              <w:t>40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Trans.Sta.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F8+ES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F8+BT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VY+OX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VY+TE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VZ+ZI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given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1"/>
                <w:w w:val="105"/>
                <w:sz w:val="10"/>
              </w:rPr>
              <w:t>VZ+2I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sectPr>
      <w:footerReference w:type="default" r:id="rId11"/>
      <w:pgSz w:w="12240" w:h="15840"/>
      <w:pgMar w:footer="270" w:header="270" w:top="460" w:bottom="460" w:left="420" w:right="400"/>
      <w:pgNumType w:start="3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6.6pt;height:10pt;mso-position-horizontal-relative:page;mso-position-vertical-relative:page;z-index:-1256200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am­v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0pt;margin-top:767.517456pt;width:17.45pt;height:10pt;mso-position-horizontal-relative:page;mso-position-vertical-relative:page;z-index:-125617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5"/>
                  </w:rPr>
                  <w:t>/</w:t>
                </w:r>
                <w:r>
                  <w:rPr>
                    <w:spacing w:val="-4"/>
                  </w:rPr>
                  <w:t>30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6.6pt;height:10pt;mso-position-horizontal-relative:page;mso-position-vertical-relative:page;z-index:-125615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am­v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67pt;margin-top:767.517456pt;width:20.45pt;height:10pt;mso-position-horizontal-relative:page;mso-position-vertical-relative:page;z-index:-125612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7"/>
                  </w:rPr>
                  <w:t>10</w:t>
                </w:r>
                <w:r>
                  <w:rPr>
                    <w:spacing w:val="-8"/>
                  </w:rPr>
                  <w:t>/</w:t>
                </w:r>
                <w:r>
                  <w:rPr>
                    <w:spacing w:val="-7"/>
                  </w:rPr>
                  <w:t>30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6.6pt;height:10pt;mso-position-horizontal-relative:page;mso-position-vertical-relative:page;z-index:-125610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am­v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5pt;height:10pt;mso-position-horizontal-relative:page;mso-position-vertical-relative:page;z-index:-1256080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  <w:r>
                  <w:rPr>
                    <w:spacing w:val="-3"/>
                  </w:rPr>
                  <w:t>/30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6.6pt;height:10pt;mso-position-horizontal-relative:page;mso-position-vertical-relative:page;z-index:-125605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am­v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5pt;height:10pt;mso-position-horizontal-relative:page;mso-position-vertical-relative:page;z-index:-125603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  <w:r>
                  <w:rPr>
                    <w:spacing w:val="-3"/>
                  </w:rPr>
                  <w:t>/30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6.6pt;height:10pt;mso-position-horizontal-relative:page;mso-position-vertical-relative:page;z-index:-125600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am­v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5pt;height:10pt;mso-position-horizontal-relative:page;mso-position-vertical-relative:page;z-index:-125598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30</w:t>
                </w:r>
                <w:r>
                  <w:rPr/>
                  <w:fldChar w:fldCharType="end"/>
                </w:r>
                <w:r>
                  <w:rPr>
                    <w:spacing w:val="-3"/>
                  </w:rPr>
                  <w:t>/30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125624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2.09375pt;margin-top:14.517483pt;width:306.6pt;height:10pt;mso-position-horizontal-relative:page;mso-position-vertical-relative:page;z-index:-125622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am­v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2016-10-18T10:01:49Z</dcterms:created>
  <dcterms:modified xsi:type="dcterms:W3CDTF">2016-10-18T10:01:49Z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2016-10-18T00:00:00Z</vt:filetime>
  </property>
</Properties>
</file>