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3055" w:val="left" w:leader="none"/>
        </w:tabs>
        <w:spacing w:line="240" w:lineRule="auto" w:before="50"/>
        <w:ind w:left="240" w:right="0"/>
        <w:jc w:val="left"/>
      </w:pPr>
      <w:r>
        <w:rPr>
          <w:spacing w:val="-8"/>
        </w:rPr>
        <w:t>9</w:t>
      </w:r>
      <w:r>
        <w:rPr>
          <w:spacing w:val="-9"/>
        </w:rPr>
        <w:t>/</w:t>
      </w:r>
      <w:r>
        <w:rPr>
          <w:spacing w:val="-8"/>
        </w:rPr>
        <w:t>23</w:t>
      </w:r>
      <w:r>
        <w:rPr>
          <w:spacing w:val="-9"/>
        </w:rPr>
        <w:t>/</w:t>
      </w:r>
      <w:r>
        <w:rPr>
          <w:spacing w:val="-8"/>
        </w:rPr>
        <w:t>2016</w:t>
        <w:tab/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20141010074601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am­i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</w:r>
    </w:p>
    <w:p>
      <w:pPr>
        <w:spacing w:before="114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4.233400pt;width:2.15pt;height:11.65pt;mso-position-horizontal-relative:page;mso-position-vertical-relative:paragraph;z-index:-34216" coordorigin="659,85" coordsize="43,233">
            <v:group style="position:absolute;left:680;top:106;width:2;height:191" coordorigin="680,106" coordsize="2,191">
              <v:shape style="position:absolute;left:680;top:106;width:2;height:191" coordorigin="680,106" coordsize="0,191" path="m680,106l680,296e" filled="false" stroked="true" strokeweight="2.103610pt" strokecolor="#c0c0c0">
                <v:path arrowok="t"/>
              </v:shape>
              <v:shape style="position:absolute;left:680;top:126;width:10;height:160" type="#_x0000_t75" stroked="false">
                <v:imagedata r:id="rId5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19"/>
          <w:sz w:val="13"/>
        </w:rPr>
        <w:t> </w:t>
      </w:r>
      <w:r>
        <w:rPr>
          <w:rFonts w:ascii="Arial"/>
          <w:b/>
          <w:spacing w:val="-2"/>
          <w:sz w:val="13"/>
        </w:rPr>
        <w:t>Ix+xx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IA+JB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D­IAJB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WL­IAJB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IA+ZZ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D­IAZZ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WL­IAZZ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IB+..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Junkers­Bernburg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IB+DH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IB+EG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IB+OH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IB+OR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IC+AO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IC+JD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Schule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ID+GT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WNr.0372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0372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D­IDGT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Rechlin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ID+KD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3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Sonderstaffel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(GS)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1./Luftlotte,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Orsel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Island,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September</w:t>
            </w:r>
            <w:r>
              <w:rPr>
                <w:rFonts w:ascii="Arial"/>
                <w:spacing w:val="75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ID+KL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WL­IDKL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ID+QV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ID+ZG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IE+RC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SG</w:t>
            </w:r>
            <w:r>
              <w:rPr>
                <w:rFonts w:ascii="Arial"/>
                <w:w w:val="105"/>
                <w:sz w:val="10"/>
              </w:rPr>
              <w:t> 103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IE+UO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WNr.8165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SG</w:t>
            </w:r>
            <w:r>
              <w:rPr>
                <w:rFonts w:ascii="Arial"/>
                <w:w w:val="105"/>
                <w:sz w:val="10"/>
              </w:rPr>
              <w:t> 103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IE+XA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WNr.2/1228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6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D­IEXA 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WL­IEXA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collided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Ar66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WNr.2406</w:t>
            </w:r>
            <w:r>
              <w:rPr>
                <w:rFonts w:ascii="Arial" w:hAnsi="Arial"/>
                <w:spacing w:val="31"/>
                <w:w w:val="106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VB+LX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-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Sch./FAR.22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LDK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2/11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Sch./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IF+AH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Letov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S.328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IG+MV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IH+JB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WNr.2151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IH+JU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R­2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WNr.5708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5708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IV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(Stuka)./LG 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II+PB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II+QT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WNr.412680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WNr.412680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yellow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7./JG</w:t>
            </w:r>
            <w:r>
              <w:rPr>
                <w:rFonts w:ascii="Arial"/>
                <w:w w:val="105"/>
                <w:sz w:val="10"/>
              </w:rPr>
              <w:t>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IJ+GK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IK+ON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IL+AB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IM+DZ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T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(SNAC­N)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build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  </w:t>
            </w:r>
            <w:r>
              <w:rPr>
                <w:rFonts w:ascii="Arial" w:hAns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(could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be</w:t>
            </w:r>
            <w:r>
              <w:rPr>
                <w:rFonts w:ascii="Arial" w:hAns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1M+DZ)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WNr.18219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G­6/Trop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Italian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service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363Sq/150Gr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Aut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yellow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4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+ ­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6./JG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IM+MP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WNr.18230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IM+NY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IM+RO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IM+ZU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D­IMZU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Bremen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IN+CC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IN+RW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3./Störkampfgruppe/Luftflotte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IN+ZU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IP+AG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D­IPAG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IR+BH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IR+ES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D­IRES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Grosse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Kampffliegerschule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IR+OQ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Ar196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IU+KG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IU+SY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IV+FC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IY+IF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IY+YF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IY+YG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WNr.2273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IY+YK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B0008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IZ+..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IZ+AZ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WNr.5796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WNr.5796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4V+AN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</w:t>
            </w:r>
            <w:r>
              <w:rPr>
                <w:rFonts w:ascii="Arial"/>
                <w:spacing w:val="1"/>
                <w:w w:val="105"/>
                <w:sz w:val="10"/>
              </w:rPr>
              <w:t>H1A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III./TG 2</w:t>
            </w:r>
            <w:r>
              <w:rPr>
                <w:rFonts w:ascii="Arial"/>
                <w:sz w:val="10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1099" w:val="left" w:leader="none"/>
        </w:tabs>
        <w:spacing w:line="240" w:lineRule="auto"/>
        <w:ind w:right="0" w:firstLine="0"/>
        <w:jc w:val="left"/>
      </w:pP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20141010074601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am­i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  <w:tab/>
        <w:t>1</w:t>
      </w:r>
      <w:r>
        <w:rPr>
          <w:spacing w:val="-6"/>
        </w:rPr>
        <w:t>/</w:t>
      </w:r>
      <w:r>
        <w:rPr>
          <w:spacing w:val="-5"/>
        </w:rPr>
        <w:t>1</w:t>
      </w:r>
    </w:p>
    <w:sectPr>
      <w:type w:val="continuous"/>
      <w:pgSz w:w="12240" w:h="15840"/>
      <w:pgMar w:top="240" w:bottom="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 w:hanging="141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2016-11-07T00:19:43Z</dcterms:created>
  <dcterms:modified xsi:type="dcterms:W3CDTF">2016-11-07T00:19:43Z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