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41896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1"/>
          <w:sz w:val="13"/>
        </w:rPr>
        <w:t> </w:t>
      </w:r>
      <w:r>
        <w:rPr>
          <w:rFonts w:ascii="Arial"/>
          <w:b/>
          <w:spacing w:val="-1"/>
          <w:sz w:val="13"/>
        </w:rPr>
        <w:t>Hx+xx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H.+IK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H.+ZH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HA+..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11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Hamburger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Flugzeugbau</w:t>
            </w:r>
            <w:r>
              <w:rPr>
                <w:rFonts w:ascii="Arial"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(later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Blohm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Voss)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Blohm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und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Voss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Flugzeugbau</w:t>
            </w:r>
            <w:r>
              <w:rPr>
                <w:rFonts w:ascii="Arial" w:hAnsi="Arial"/>
                <w:spacing w:val="47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Hamburg­Finkerwerder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HA+BU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HA+CU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HA+GU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HA+KL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HA+ML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HA+MX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North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American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NAA­64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P2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HC+CG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HC+GG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HC+LK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HC+QN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HD+AL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HD+GK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HD+NN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HD+NN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HD+W.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Ar199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43"/>
              <w:ind w:left="-2" w:right="113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Ernst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Fleugzeugwerke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Rostock</w:t>
            </w:r>
            <w:r>
              <w:rPr>
                <w:rFonts w:ascii="Arial"/>
                <w:spacing w:val="31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Marienehe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8"/>
                <w:szCs w:val="8"/>
              </w:rPr>
            </w:pPr>
          </w:p>
          <w:p>
            <w:pPr>
              <w:pStyle w:val="TableParagraph"/>
              <w:spacing w:line="250" w:lineRule="auto"/>
              <w:ind w:left="-2" w:right="80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Ernst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Heinkel</w:t>
            </w:r>
            <w:r>
              <w:rPr>
                <w:rFonts w:ascii="Arial" w:hAnsi="Arial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Fleugzeugwerke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Rostock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Marienehe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HE+BE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He100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V5</w:t>
            </w:r>
            <w:r>
              <w:rPr>
                <w:rFonts w:ascii="Arial" w:hAns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A­01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WNr.3001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7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mixed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V­10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He112U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München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Museum</w:t>
            </w:r>
            <w:r>
              <w:rPr>
                <w:rFonts w:ascii="Arial" w:hAnsi="Arial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w w:val="105"/>
                <w:sz w:val="10"/>
              </w:rPr>
              <w:t>   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other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V­8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g5e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(See)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WNr.6968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HE+DK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überführungskennzeichen</w:t>
            </w:r>
            <w:r>
              <w:rPr>
                <w:rFonts w:ascii="Arial" w:hAnsi="Arial"/>
                <w:w w:val="105"/>
                <w:sz w:val="10"/>
              </w:rPr>
              <w:t>   </w:t>
            </w:r>
            <w:r>
              <w:rPr>
                <w:rFonts w:ascii="Arial" w:hAnsi="Arial"/>
                <w:spacing w:val="1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w w:val="105"/>
                <w:sz w:val="10"/>
              </w:rPr>
              <w:t> TE+DH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1./K.Gr.z.b.V.108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LTS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(see)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flugbereitschaft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Tromso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HE+JA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7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HE+JI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880" w:val="left" w:leader="none"/>
              </w:tabs>
              <w:spacing w:line="250" w:lineRule="auto" w:before="5"/>
              <w:ind w:left="-2" w:right="-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  <w:tab/>
              <w:t>Lehrstaffel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(S</w:t>
            </w:r>
            <w:r>
              <w:rPr>
                <w:rFonts w:ascii="Arial" w:hAnsi="Arial"/>
                <w:color w:val="0000FF"/>
                <w:spacing w:val="22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HE+KE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7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WNr.2269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880" w:val="left" w:leader="none"/>
              </w:tabs>
              <w:spacing w:line="250" w:lineRule="auto" w:before="5"/>
              <w:ind w:left="-2" w:right="-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  <w:tab/>
              <w:t>Lehrstaffel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(S</w:t>
            </w:r>
            <w:r>
              <w:rPr>
                <w:rFonts w:ascii="Arial" w:hAnsi="Arial"/>
                <w:color w:val="0000FF"/>
                <w:spacing w:val="22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37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HE+LI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tabs>
                <w:tab w:pos="880" w:val="left" w:leader="none"/>
              </w:tabs>
              <w:spacing w:line="250" w:lineRule="auto" w:before="5"/>
              <w:ind w:left="-2" w:right="-3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GmbH</w:t>
              <w:tab/>
              <w:t>Lehrstaffel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(S</w:t>
            </w:r>
            <w:r>
              <w:rPr>
                <w:rFonts w:ascii="Arial" w:hAnsi="Arial"/>
                <w:color w:val="0000FF"/>
                <w:spacing w:val="22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Travemünde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HE+LT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HE+LY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HE+OQ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114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stkz </w:t>
            </w:r>
            <w:r>
              <w:rPr>
                <w:rFonts w:ascii="Arial" w:hAnsi="Arial"/>
                <w:spacing w:val="-1"/>
                <w:w w:val="105"/>
                <w:sz w:val="10"/>
              </w:rPr>
              <w:t>comes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very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small</w:t>
            </w:r>
            <w:r>
              <w:rPr>
                <w:rFonts w:ascii="Arial" w:hAnsi="Arial"/>
                <w:spacing w:val="-1"/>
                <w:w w:val="105"/>
                <w:sz w:val="10"/>
              </w:rPr>
              <w:t> picture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HE+PA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w w:val="105"/>
                <w:sz w:val="10"/>
              </w:rPr>
              <w:t> factory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operated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aircraf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G­4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WNr.2470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WNr.2470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HE+QI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HE+RE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WNr.2453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HE+ZE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large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HG+DH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HG+ML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WNr.4883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1G+ML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HG+PF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WNr.860274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WNr.086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0274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2./K.Gr.z.b.V.21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HH+JM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HI+EQ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F­2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HI+JH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HK+BA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Z­2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HK+DZ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116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15.(croat)/JG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HL+EK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WNr.621035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WNr.621035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1L+EK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2./NJGr.10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HL+GL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WNr.5394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WNr.5394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3./LLG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HL+HZ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HM+IM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HN+KS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HN+XS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HN+ZY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HP+..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HP+AN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HP+MO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Wekusta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1./Ob.d.L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HR+HN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C.445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HS+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11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pacing w:val="31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HS+EJ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     </w:t>
            </w:r>
            <w:r>
              <w:rPr>
                <w:rFonts w:ascii="Arial" w:hAnsi="Arial"/>
                <w:color w:val="FF0000"/>
                <w:spacing w:val="19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D­ASEI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4./KG</w:t>
            </w: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255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HS+HN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Ar76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HS+IS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WNr.126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3058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WNr.1293011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WNr.1293011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27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6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HS+MB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WNr.1293015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HS+VV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HS+YM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Henschel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Schonefeld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HT+JP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HU+JM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HV+AU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HZ+NK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7.2pt;height:10pt;mso-position-horizontal-relative:page;mso-position-vertical-relative:page;z-index:-4184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20141010074556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am­h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4182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4189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1.796875pt;margin-top:14.517483pt;width:307.2pt;height:10pt;mso-position-horizontal-relative:page;mso-position-vertical-relative:page;z-index:-4187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20141010074556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am­h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2016-11-06T23:18:59Z</dcterms:created>
  <dcterms:modified xsi:type="dcterms:W3CDTF">2016-11-06T23:18:59Z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