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3.396854pt;margin-top:352.480011pt;width:12pt;height:72.05pt;mso-position-horizontal-relative:page;mso-position-vertical-relative:page;z-index:1072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224" w:lineRule="exact"/>
                    <w:ind w:left="20" w:right="0"/>
                    <w:jc w:val="left"/>
                  </w:pPr>
                  <w:r>
                    <w:rPr/>
                    <w:t>Magnitude (DB)</w:t>
                  </w:r>
                </w:p>
              </w:txbxContent>
            </v:textbox>
            <w10:wrap type="none"/>
          </v:shape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BodyText"/>
        <w:spacing w:line="240" w:lineRule="auto" w:before="74"/>
        <w:ind w:left="2968" w:right="0"/>
        <w:jc w:val="left"/>
      </w:pPr>
      <w:r>
        <w:rPr/>
        <w:t>X,Y,Z Axis Tuning Transfer Functions − 600 gal</w:t>
      </w:r>
    </w:p>
    <w:p>
      <w:pPr>
        <w:pStyle w:val="BodyText"/>
        <w:spacing w:line="240" w:lineRule="auto" w:before="1"/>
        <w:ind w:right="0"/>
        <w:jc w:val="left"/>
      </w:pPr>
      <w:r>
        <w:rPr/>
        <w:pict>
          <v:group style="position:absolute;margin-left:91.667pt;margin-top:5.51357pt;width:446.95pt;height:352.6pt;mso-position-horizontal-relative:page;mso-position-vertical-relative:paragraph;z-index:1048" coordorigin="1833,110" coordsize="8939,7052">
            <v:group style="position:absolute;left:1838;top:115;width:2;height:7042" coordorigin="1838,115" coordsize="2,7042">
              <v:shape style="position:absolute;left:1838;top:115;width:2;height:7042" coordorigin="1838,115" coordsize="0,7042" path="m1838,115l1838,7157e" filled="false" stroked="true" strokeweight=".5pt" strokecolor="#000000">
                <v:path arrowok="t"/>
                <v:stroke dashstyle="dash"/>
              </v:shape>
            </v:group>
            <v:group style="position:absolute;left:1838;top:115;width:2;height:2" coordorigin="1838,115" coordsize="2,2">
              <v:shape style="position:absolute;left:1838;top:115;width:2;height:2" coordorigin="1838,115" coordsize="0,0" path="m1838,115l1838,115e" filled="false" stroked="true" strokeweight=".333pt" strokecolor="#000000">
                <v:path arrowok="t"/>
                <v:stroke dashstyle="dash"/>
              </v:shape>
            </v:group>
            <v:group style="position:absolute;left:3113;top:115;width:2;height:7042" coordorigin="3113,115" coordsize="2,7042">
              <v:shape style="position:absolute;left:3113;top:115;width:2;height:7042" coordorigin="3113,115" coordsize="0,7042" path="m3113,115l3113,7157e" filled="false" stroked="true" strokeweight=".5pt" strokecolor="#000000">
                <v:path arrowok="t"/>
                <v:stroke dashstyle="dash"/>
              </v:shape>
            </v:group>
            <v:group style="position:absolute;left:3113;top:115;width:2;height:2" coordorigin="3113,115" coordsize="2,2">
              <v:shape style="position:absolute;left:3113;top:115;width:2;height:2" coordorigin="3113,115" coordsize="0,0" path="m3113,115l3113,115e" filled="false" stroked="true" strokeweight=".333pt" strokecolor="#000000">
                <v:path arrowok="t"/>
                <v:stroke dashstyle="dash"/>
              </v:shape>
            </v:group>
            <v:group style="position:absolute;left:4388;top:115;width:2;height:7042" coordorigin="4388,115" coordsize="2,7042">
              <v:shape style="position:absolute;left:4388;top:115;width:2;height:7042" coordorigin="4388,115" coordsize="0,7042" path="m4388,115l4388,7157e" filled="false" stroked="true" strokeweight=".5pt" strokecolor="#000000">
                <v:path arrowok="t"/>
                <v:stroke dashstyle="dash"/>
              </v:shape>
            </v:group>
            <v:group style="position:absolute;left:4388;top:115;width:2;height:2" coordorigin="4388,115" coordsize="2,2">
              <v:shape style="position:absolute;left:4388;top:115;width:2;height:2" coordorigin="4388,115" coordsize="0,0" path="m4388,115l4388,115e" filled="false" stroked="true" strokeweight=".333pt" strokecolor="#000000">
                <v:path arrowok="t"/>
                <v:stroke dashstyle="dash"/>
              </v:shape>
            </v:group>
            <v:group style="position:absolute;left:5663;top:115;width:2;height:7042" coordorigin="5663,115" coordsize="2,7042">
              <v:shape style="position:absolute;left:5663;top:115;width:2;height:7042" coordorigin="5663,115" coordsize="0,7042" path="m5663,115l5663,7157e" filled="false" stroked="true" strokeweight=".5pt" strokecolor="#000000">
                <v:path arrowok="t"/>
                <v:stroke dashstyle="dash"/>
              </v:shape>
            </v:group>
            <v:group style="position:absolute;left:5663;top:115;width:2;height:2" coordorigin="5663,115" coordsize="2,2">
              <v:shape style="position:absolute;left:5663;top:115;width:2;height:2" coordorigin="5663,115" coordsize="0,0" path="m5663,115l5663,115e" filled="false" stroked="true" strokeweight=".333pt" strokecolor="#000000">
                <v:path arrowok="t"/>
                <v:stroke dashstyle="dash"/>
              </v:shape>
            </v:group>
            <v:group style="position:absolute;left:6938;top:115;width:2;height:7042" coordorigin="6938,115" coordsize="2,7042">
              <v:shape style="position:absolute;left:6938;top:115;width:2;height:7042" coordorigin="6938,115" coordsize="0,7042" path="m6938,115l6938,7157e" filled="false" stroked="true" strokeweight=".5pt" strokecolor="#000000">
                <v:path arrowok="t"/>
                <v:stroke dashstyle="dash"/>
              </v:shape>
            </v:group>
            <v:group style="position:absolute;left:6938;top:115;width:2;height:2" coordorigin="6938,115" coordsize="2,2">
              <v:shape style="position:absolute;left:6938;top:115;width:2;height:2" coordorigin="6938,115" coordsize="0,0" path="m6938,115l6938,115e" filled="false" stroked="true" strokeweight=".333pt" strokecolor="#000000">
                <v:path arrowok="t"/>
                <v:stroke dashstyle="dash"/>
              </v:shape>
            </v:group>
            <v:group style="position:absolute;left:8213;top:115;width:2;height:7042" coordorigin="8213,115" coordsize="2,7042">
              <v:shape style="position:absolute;left:8213;top:115;width:2;height:7042" coordorigin="8213,115" coordsize="0,7042" path="m8213,115l8213,7157e" filled="false" stroked="true" strokeweight=".5pt" strokecolor="#000000">
                <v:path arrowok="t"/>
                <v:stroke dashstyle="dash"/>
              </v:shape>
            </v:group>
            <v:group style="position:absolute;left:8213;top:115;width:2;height:2" coordorigin="8213,115" coordsize="2,2">
              <v:shape style="position:absolute;left:8213;top:115;width:2;height:2" coordorigin="8213,115" coordsize="0,0" path="m8213,115l8213,115e" filled="false" stroked="true" strokeweight=".333pt" strokecolor="#000000">
                <v:path arrowok="t"/>
                <v:stroke dashstyle="dash"/>
              </v:shape>
            </v:group>
            <v:group style="position:absolute;left:9488;top:115;width:2;height:7042" coordorigin="9488,115" coordsize="2,7042">
              <v:shape style="position:absolute;left:9488;top:115;width:2;height:7042" coordorigin="9488,115" coordsize="0,7042" path="m9488,115l9488,7157e" filled="false" stroked="true" strokeweight=".5pt" strokecolor="#000000">
                <v:path arrowok="t"/>
                <v:stroke dashstyle="dash"/>
              </v:shape>
            </v:group>
            <v:group style="position:absolute;left:9488;top:115;width:2;height:2" coordorigin="9488,115" coordsize="2,2">
              <v:shape style="position:absolute;left:9488;top:115;width:2;height:2" coordorigin="9488,115" coordsize="0,0" path="m9488,115l9488,115e" filled="false" stroked="true" strokeweight=".333pt" strokecolor="#000000">
                <v:path arrowok="t"/>
                <v:stroke dashstyle="dash"/>
              </v:shape>
            </v:group>
            <v:group style="position:absolute;left:10765;top:115;width:2;height:7042" coordorigin="10765,115" coordsize="2,7042">
              <v:shape style="position:absolute;left:10765;top:115;width:2;height:7042" coordorigin="10765,115" coordsize="0,7042" path="m10765,115l10765,7157e" filled="false" stroked="true" strokeweight=".5pt" strokecolor="#000000">
                <v:path arrowok="t"/>
                <v:stroke dashstyle="dash"/>
              </v:shape>
            </v:group>
            <v:group style="position:absolute;left:10765;top:115;width:2;height:2" coordorigin="10765,115" coordsize="2,2">
              <v:shape style="position:absolute;left:10765;top:115;width:2;height:2" coordorigin="10765,115" coordsize="0,0" path="m10765,115l10765,115e" filled="false" stroked="true" strokeweight=".333pt" strokecolor="#000000">
                <v:path arrowok="t"/>
                <v:stroke dashstyle="dash"/>
              </v:shape>
            </v:group>
            <v:group style="position:absolute;left:1838;top:7157;width:8927;height:2" coordorigin="1838,7157" coordsize="8927,2">
              <v:shape style="position:absolute;left:1838;top:7157;width:8927;height:2" coordorigin="1838,7157" coordsize="8927,0" path="m1838,7157l10765,7157e" filled="false" stroked="true" strokeweight=".5pt" strokecolor="#000000">
                <v:path arrowok="t"/>
                <v:stroke dashstyle="dash"/>
              </v:shape>
            </v:group>
            <v:group style="position:absolute;left:10765;top:7157;width:2;height:2" coordorigin="10765,7157" coordsize="2,2">
              <v:shape style="position:absolute;left:10765;top:7157;width:2;height:2" coordorigin="10765,7157" coordsize="0,0" path="m10765,7157l10765,7157e" filled="false" stroked="true" strokeweight=".333pt" strokecolor="#000000">
                <v:path arrowok="t"/>
                <v:stroke dashstyle="dash"/>
              </v:shape>
            </v:group>
            <v:group style="position:absolute;left:1838;top:6275;width:8927;height:2" coordorigin="1838,6275" coordsize="8927,2">
              <v:shape style="position:absolute;left:1838;top:6275;width:8927;height:2" coordorigin="1838,6275" coordsize="8927,0" path="m1838,6275l10765,6275e" filled="false" stroked="true" strokeweight=".5pt" strokecolor="#000000">
                <v:path arrowok="t"/>
                <v:stroke dashstyle="dash"/>
              </v:shape>
            </v:group>
            <v:group style="position:absolute;left:10765;top:6275;width:2;height:2" coordorigin="10765,6275" coordsize="2,2">
              <v:shape style="position:absolute;left:10765;top:6275;width:2;height:2" coordorigin="10765,6275" coordsize="0,0" path="m10765,6275l10765,6275e" filled="false" stroked="true" strokeweight=".333pt" strokecolor="#000000">
                <v:path arrowok="t"/>
                <v:stroke dashstyle="dash"/>
              </v:shape>
            </v:group>
            <v:group style="position:absolute;left:1838;top:5395;width:8927;height:2" coordorigin="1838,5395" coordsize="8927,2">
              <v:shape style="position:absolute;left:1838;top:5395;width:8927;height:2" coordorigin="1838,5395" coordsize="8927,0" path="m1838,5395l10765,5395e" filled="false" stroked="true" strokeweight=".5pt" strokecolor="#000000">
                <v:path arrowok="t"/>
                <v:stroke dashstyle="dash"/>
              </v:shape>
            </v:group>
            <v:group style="position:absolute;left:10765;top:5395;width:2;height:2" coordorigin="10765,5395" coordsize="2,2">
              <v:shape style="position:absolute;left:10765;top:5395;width:2;height:2" coordorigin="10765,5395" coordsize="0,0" path="m10765,5395l10765,5395e" filled="false" stroked="true" strokeweight=".333pt" strokecolor="#000000">
                <v:path arrowok="t"/>
                <v:stroke dashstyle="dash"/>
              </v:shape>
            </v:group>
            <v:group style="position:absolute;left:1838;top:4515;width:8927;height:2" coordorigin="1838,4515" coordsize="8927,2">
              <v:shape style="position:absolute;left:1838;top:4515;width:8927;height:2" coordorigin="1838,4515" coordsize="8927,0" path="m1838,4515l10765,4515e" filled="false" stroked="true" strokeweight=".5pt" strokecolor="#000000">
                <v:path arrowok="t"/>
                <v:stroke dashstyle="dash"/>
              </v:shape>
            </v:group>
            <v:group style="position:absolute;left:10765;top:4515;width:2;height:2" coordorigin="10765,4515" coordsize="2,2">
              <v:shape style="position:absolute;left:10765;top:4515;width:2;height:2" coordorigin="10765,4515" coordsize="0,0" path="m10765,4515l10765,4515e" filled="false" stroked="true" strokeweight=".333pt" strokecolor="#000000">
                <v:path arrowok="t"/>
                <v:stroke dashstyle="dash"/>
              </v:shape>
            </v:group>
            <v:group style="position:absolute;left:1838;top:3635;width:8927;height:2" coordorigin="1838,3635" coordsize="8927,2">
              <v:shape style="position:absolute;left:1838;top:3635;width:8927;height:2" coordorigin="1838,3635" coordsize="8927,0" path="m1838,3635l10765,3635e" filled="false" stroked="true" strokeweight=".5pt" strokecolor="#000000">
                <v:path arrowok="t"/>
                <v:stroke dashstyle="dash"/>
              </v:shape>
            </v:group>
            <v:group style="position:absolute;left:10765;top:3635;width:2;height:2" coordorigin="10765,3635" coordsize="2,2">
              <v:shape style="position:absolute;left:10765;top:3635;width:2;height:2" coordorigin="10765,3635" coordsize="0,0" path="m10765,3635l10765,3635e" filled="false" stroked="true" strokeweight=".333pt" strokecolor="#000000">
                <v:path arrowok="t"/>
                <v:stroke dashstyle="dash"/>
              </v:shape>
            </v:group>
            <v:group style="position:absolute;left:1838;top:2755;width:8927;height:2" coordorigin="1838,2755" coordsize="8927,2">
              <v:shape style="position:absolute;left:1838;top:2755;width:8927;height:2" coordorigin="1838,2755" coordsize="8927,0" path="m1838,2755l10765,2755e" filled="false" stroked="true" strokeweight=".5pt" strokecolor="#000000">
                <v:path arrowok="t"/>
                <v:stroke dashstyle="dash"/>
              </v:shape>
            </v:group>
            <v:group style="position:absolute;left:10765;top:2755;width:2;height:2" coordorigin="10765,2755" coordsize="2,2">
              <v:shape style="position:absolute;left:10765;top:2755;width:2;height:2" coordorigin="10765,2755" coordsize="0,0" path="m10765,2755l10765,2755e" filled="false" stroked="true" strokeweight=".333pt" strokecolor="#000000">
                <v:path arrowok="t"/>
                <v:stroke dashstyle="dash"/>
              </v:shape>
            </v:group>
            <v:group style="position:absolute;left:1838;top:1875;width:8927;height:2" coordorigin="1838,1875" coordsize="8927,2">
              <v:shape style="position:absolute;left:1838;top:1875;width:8927;height:2" coordorigin="1838,1875" coordsize="8927,0" path="m1838,1875l10765,1875e" filled="false" stroked="true" strokeweight=".5pt" strokecolor="#000000">
                <v:path arrowok="t"/>
                <v:stroke dashstyle="dash"/>
              </v:shape>
            </v:group>
            <v:group style="position:absolute;left:10765;top:1875;width:2;height:2" coordorigin="10765,1875" coordsize="2,2">
              <v:shape style="position:absolute;left:10765;top:1875;width:2;height:2" coordorigin="10765,1875" coordsize="0,0" path="m10765,1875l10765,1875e" filled="false" stroked="true" strokeweight=".333pt" strokecolor="#000000">
                <v:path arrowok="t"/>
                <v:stroke dashstyle="dash"/>
              </v:shape>
            </v:group>
            <v:group style="position:absolute;left:1838;top:995;width:8927;height:2" coordorigin="1838,995" coordsize="8927,2">
              <v:shape style="position:absolute;left:1838;top:995;width:8927;height:2" coordorigin="1838,995" coordsize="8927,0" path="m1838,995l10765,995e" filled="false" stroked="true" strokeweight=".5pt" strokecolor="#000000">
                <v:path arrowok="t"/>
                <v:stroke dashstyle="dash"/>
              </v:shape>
            </v:group>
            <v:group style="position:absolute;left:10765;top:995;width:2;height:2" coordorigin="10765,995" coordsize="2,2">
              <v:shape style="position:absolute;left:10765;top:995;width:2;height:2" coordorigin="10765,995" coordsize="0,0" path="m10765,995l10765,995e" filled="false" stroked="true" strokeweight=".333pt" strokecolor="#000000">
                <v:path arrowok="t"/>
                <v:stroke dashstyle="dash"/>
              </v:shape>
            </v:group>
            <v:group style="position:absolute;left:1838;top:115;width:8927;height:2" coordorigin="1838,115" coordsize="8927,2">
              <v:shape style="position:absolute;left:1838;top:115;width:8927;height:2" coordorigin="1838,115" coordsize="8927,0" path="m1838,115l10765,115e" filled="false" stroked="true" strokeweight=".5pt" strokecolor="#000000">
                <v:path arrowok="t"/>
                <v:stroke dashstyle="dash"/>
              </v:shape>
            </v:group>
            <v:group style="position:absolute;left:10765;top:115;width:2;height:2" coordorigin="10765,115" coordsize="2,2">
              <v:shape style="position:absolute;left:10765;top:115;width:2;height:2" coordorigin="10765,115" coordsize="0,0" path="m10765,115l10765,115e" filled="false" stroked="true" strokeweight=".333pt" strokecolor="#000000">
                <v:path arrowok="t"/>
                <v:stroke dashstyle="dash"/>
              </v:shape>
            </v:group>
            <v:group style="position:absolute;left:1838;top:115;width:8925;height:7042" coordorigin="1838,115" coordsize="8925,7042">
              <v:shape style="position:absolute;left:1838;top:115;width:8925;height:7042" coordorigin="1838,115" coordsize="8925,7042" path="m1838,7157l10763,7157,10763,115e" filled="false" stroked="true" strokeweight=".5pt" strokecolor="#000000">
                <v:path arrowok="t"/>
              </v:shape>
            </v:group>
            <v:group style="position:absolute;left:1838;top:115;width:8925;height:7042" coordorigin="1838,115" coordsize="8925,7042">
              <v:shape style="position:absolute;left:1838;top:115;width:8925;height:7042" coordorigin="1838,115" coordsize="8925,7042" path="m1838,7157l10763,7157,10763,115e" filled="false" stroked="true" strokeweight=".5pt" strokecolor="#000000">
                <v:path arrowok="t"/>
              </v:shape>
            </v:group>
            <v:group style="position:absolute;left:7048;top:3995;width:3719;height:975" coordorigin="7048,3995" coordsize="3719,975">
              <v:shape style="position:absolute;left:7048;top:3995;width:3719;height:975" coordorigin="7048,3995" coordsize="3719,975" path="m7048,4289l7060,4279,7073,4275,7085,4275,7107,4275,7179,4246,7226,4207,7248,4187,7260,4175,7277,4160,7290,4147,7327,4118,7331,4119,7336,4120,7343,4121,7351,4123,7362,4124,7376,4125,7394,4126,7422,4125,7435,4124,7460,4124,7481,4125,7501,4126,7520,4125,7540,4124,7559,4122,7578,4120,7598,4117,7622,4114,7633,4112,7647,4110,7658,4107,7672,4104,7683,4099,7697,4095,7708,4092,7722,4092,7742,4089,7761,4085,7780,4080,7797,4074,7808,4067,7822,4062,7833,4059,7847,4077,7858,4095,7872,4114,7905,4164,7928,4197,7939,4213,7989,4252,8048,4260,8070,4259,8083,4257,8095,4254,8122,4248,8182,4228,8231,4193,8267,4141,8277,4125,8288,4107,8301,4087,8315,4066,8332,4037,8345,4029,8357,4057,8366,4075,8402,4146,8442,4214,8470,4255,8482,4254,8493,4250,8507,4249,8593,4219,8607,4209,8622,4197,8638,4185,8654,4171,8669,4158,8684,4144,8707,4124,8718,4112,8732,4112,8743,4120,8760,4131,8777,4142,8793,4153,8810,4164,8827,4175,8843,4184,8855,4187,8874,4177,8941,4137,8955,4125,8968,4115,8980,4109,8993,4117,9012,4128,9030,4136,9048,4142,9066,4147,9087,4151,9105,4144,9117,4165,9145,4218,9184,4288,9216,4339,9230,4359,9242,4355,9255,4340,9267,4324,9278,4308,9313,4259,9355,4187,9367,4170,9409,4128,9446,4080,9478,4029,9492,4010,9503,4012,9523,4014,9543,4013,9562,4011,9582,4006,9601,4001,9617,3995,9628,4015,9662,4065,9697,4113,9740,4165,9753,4164,9807,4127,9858,4085,9863,4081,9867,4078,9870,4077,9874,4076,9878,4077,9883,4079,9889,4081,9897,4085,9907,4089,9978,4110,9990,4112,10003,4127,10020,4205,10040,4282,10061,4359,10083,4435,10106,4511,10130,4587,10155,4662,10167,4700,10191,4776,10215,4852,10227,4890,10240,4930,10252,4970,10265,4969,10277,4957,10290,4945,10302,4934,10313,4920,10327,4909,10338,4895,10352,4882,10363,4867,10377,4854,10388,4799,10402,4720,10413,4644,10427,4569,10438,4497,10452,4427,10463,4360,10477,4295,10488,4232,10502,4172,10513,4129,10527,4117,10538,4104,10551,4089,10565,4074,10579,4059,10593,4045,10613,4022,10625,4007,10638,3997,10650,4004,10667,4014,10684,4024,10702,4035,10720,4044,10739,4052,10757,4059,10767,4064e" filled="false" stroked="true" strokeweight=".5pt" strokecolor="#0000ff">
                <v:path arrowok="t"/>
              </v:shape>
            </v:group>
            <v:group style="position:absolute;left:3322;top:3784;width:3727;height:1667" coordorigin="3322,3784" coordsize="3727,1667">
              <v:shape style="position:absolute;left:3322;top:3784;width:3727;height:1667" coordorigin="3322,3784" coordsize="3727,1667" path="m3322,3784l3333,3879,3343,3948,3351,4018,3360,4088,3368,4158,3376,4228,3384,4298,3392,4369,3399,4439,3406,4509,3413,4580,3420,4650,3427,4720,3434,4791,3441,4861,3448,4931,3455,5001,3462,5072,3469,5142,3476,5212,3483,5282,3495,5409,3508,5414,3527,5420,3546,5427,3565,5434,3584,5440,3603,5446,3620,5450,3633,5345,3638,5290,3643,5236,3653,5126,3663,5016,3674,4906,3685,4797,3697,4687,3708,4577,3720,4467,3732,4358,3745,4249,3757,4225,3770,4274,3775,4293,3780,4312,3800,4390,3821,4467,3842,4544,3858,4602,3882,4664,3895,4619,3900,4599,3906,4580,3929,4504,3946,4446,3965,4389,3991,4313,4007,4274,4018,4279,4032,4284,4050,4290,4070,4293,4089,4294,4108,4290,4132,4282,4143,4287,4162,4297,4178,4306,4195,4316,4212,4325,4243,4339,4257,4344,4268,4325,4275,4306,4282,4288,4288,4269,4295,4250,4302,4231,4309,4212,4316,4193,4336,4137,4356,4080,4375,4024,4393,3997,4405,4024,4418,4049,4427,4067,4458,4119,4493,4167,4518,4202,4530,4247,4536,4266,4541,4286,4564,4362,4587,4438,4606,4495,4630,4565,4642,4602,4655,4602,4675,4597,4751,4574,4767,4567,4780,4607,4792,4664,4805,4719,4817,4772,4830,4824,4842,4874,4855,4924,4878,5015,4903,5084,4917,5089,4928,5094,4942,5097,4953,5100,4967,5102,4978,5105,4992,5107,5003,5107,5017,5109,5028,5105,5042,5094,5053,5080,5067,5066,5081,5051,5094,5037,5108,5022,5128,5000,5142,4985,5153,4972,5165,4975,5178,4979,5190,4982,5203,4985,5215,4987,5228,4990,5240,4992,5253,4994,5265,4997,5278,4999,5290,5005,5303,5012,5315,5019,5328,5025,5340,5030,5353,5037,5365,5042,5378,5047,5390,5052,5403,5055,5415,5054,5428,5045,5440,5037,5453,5029,5477,5009,5490,4999,5502,4985,5515,4974,5527,4959,5540,4942,5552,4922,5565,4902,5576,4884,5606,4831,5643,4762,5677,4692,5701,4637,5727,4575,5740,4545,5764,4490,5796,4417,5804,4398,5836,4326,5866,4251,5885,4194,5902,4140,5913,4099,5927,4085,5938,4090,5952,4095,5963,4099,5977,4100,5988,4102,6002,4102,6013,4100,6027,4099,6038,4095,6052,4105,6063,4134,6075,4160,6088,4184,6100,4207,6113,4229,6125,4249,6138,4269,6150,4285,6163,4302,6175,4324,6188,4365,6200,4407,6213,4447,6225,4487,6238,4525,6250,4562,6263,4600,6275,4635,6288,4672,6332,4721,6409,4741,6425,4744,6437,4727,6477,4658,6487,4640,6497,4623,6537,4554,6562,4527,6575,4534,6587,4540,6610,4551,6672,4576,6683,4577,6694,4577,6750,4555,6812,4520,6835,4490,6847,4474,6860,4457,6872,4441,6884,4425,6895,4409,6912,4387,6923,4369,6937,4350,6948,4344,6962,4339,6973,4334,6985,4327,6998,4322,7010,4314,7023,4307,7035,4297,7048,4289e" filled="false" stroked="true" strokeweight=".5pt" strokecolor="#0000ff">
                <v:path arrowok="t"/>
              </v:shape>
            </v:group>
            <v:group style="position:absolute;left:1838;top:2977;width:1484;height:2015" coordorigin="1838,2977" coordsize="1484,2015">
              <v:shape style="position:absolute;left:1838;top:2977;width:1484;height:2015" coordorigin="1838,2977" coordsize="1484,2015" path="m1838,4049l1850,4070,1862,4067,1879,4057,1896,4047,1913,4036,1931,4027,1962,4017,1975,4092,1987,4184,1990,4207,2001,4278,2013,4348,2025,4419,2039,4489,2053,4559,2069,4629,2075,4652,2087,4702,2116,4776,2147,4849,2180,4922,2198,4965,2212,4992,2223,4989,2237,4915,2248,4842,2260,4769,2271,4696,2281,4622,2291,4549,2301,4476,2310,4403,2319,4329,2328,4256,2337,4182,2348,4075,2362,4052,2370,4034,2379,4016,2388,3998,2414,3944,2440,3890,2456,3853,2473,3817,2498,3892,2517,3953,2523,3974,2543,4038,2564,4102,2586,4165,2611,4226,2639,4285,2648,4304,2660,4330,2673,4357,2683,4376,2693,4396,2719,4455,2744,4514,2767,4573,2789,4633,2797,4653,2804,4673,2812,4693,2819,4713,2827,4733,2835,4754,2847,4787,2860,4807,2872,4754,2885,4699,2890,4677,2894,4655,2899,4634,2913,4568,2926,4503,2939,4438,2952,4373,2964,4307,2972,4264,2985,4194,2997,4062,3001,4019,3005,3976,3009,3933,3013,3890,3018,3847,3022,3804,3030,3718,3039,3632,3047,3546,3056,3460,3065,3374,3074,3288,3083,3202,3097,3092,3108,2985,3122,2977,3133,3007,3147,3035,3174,3089,3207,3139,3222,3157,3233,3172,3247,3234,3258,3297,3266,3361,3274,3424,3276,3446,3279,3467,3287,3530,3297,3594,3308,3687,3322,3784e" filled="false" stroked="true" strokeweight=".5pt" strokecolor="#0000ff">
                <v:path arrowok="t"/>
              </v:shape>
            </v:group>
            <v:group style="position:absolute;left:7048;top:3854;width:3719;height:1162" coordorigin="7048,3854" coordsize="3719,1162">
              <v:shape style="position:absolute;left:7048;top:3854;width:3719;height:1162" coordorigin="7048,3854" coordsize="3719,1162" path="m7048,3960l7060,3952,7073,3949,7093,3950,7113,3948,7132,3944,7151,3940,7170,3934,7185,3929,7198,3930,7237,3977,7310,4034,7322,4040,7335,4027,7376,3983,7413,3935,7447,3884,7460,3892,7504,3933,7552,3969,7572,3982,7585,3977,7597,3967,7608,3955,7622,3944,7633,3934,7647,3922,7658,3910,7672,3899,7683,3887,7697,3875,7708,3869,7722,3872,7733,3874,7772,3874,7783,3872,7797,3870,7808,3865,7822,3859,7833,3854,7847,3860,7858,3865,7879,3871,7896,3872,7916,3871,7933,3867,7945,3864,7958,3857,7970,3865,8040,3894,8099,3904,8119,3905,8145,3904,8158,3902,8170,3900,8183,3899,8207,3892,8220,3902,8232,3924,8245,3945,8287,4014,8320,4059,8332,4075,8383,4040,8431,3976,8453,3943,8470,3919,8522,3965,8572,3999,8628,4024,8687,4038,8707,4039,8732,4039,8743,4037,8757,4037,8777,4032,8795,4029,8814,4024,8843,4015,8855,4014,8871,4024,8890,4033,8909,4042,8928,4049,8955,4057,8968,4059,8980,4062,9058,4081,9079,4082,9105,4082,9117,4085,9138,4091,9156,4094,9173,4095,9193,4094,9217,4089,9230,4085,9242,4080,9255,4075,9308,4047,9342,4022,9355,4012,9367,4009,9380,4014,9403,4020,9417,4022,9428,4024,9442,4024,9453,4022,9467,4020,9478,4019,9492,4022,9503,4049,9517,4075,9545,4128,9589,4195,9648,4237,9687,4241,9707,4239,9728,4235,9740,4232,9753,4257,9765,4290,9772,4309,9779,4328,9786,4347,9793,4365,9799,4384,9806,4403,9834,4478,9848,4515,9865,4562,9884,4619,9901,4677,9917,4735,9934,4793,9939,4812,9961,4889,9978,4946,9990,4994,10003,5015,10015,4977,10026,4943,10048,4876,10071,4808,10093,4741,10116,4673,10138,4605,10161,4538,10183,4470,10206,4403,10229,4336,10240,4302,10252,4265,10265,4265,10277,4274,10300,4285,10370,4309,10384,4310,10398,4307,10456,4270,10513,4215,10527,4207,10571,4166,10608,4119,10625,4095,10638,4077,10672,4027,10703,3976,10723,3941,10738,3914,10750,3889,10763,3864,10767,3864e" filled="false" stroked="true" strokeweight=".5pt" strokecolor="#008000">
                <v:path arrowok="t"/>
              </v:shape>
            </v:group>
            <v:group style="position:absolute;left:3322;top:3465;width:3727;height:1849" coordorigin="3322,3465" coordsize="3727,1849">
              <v:shape style="position:absolute;left:3322;top:3465;width:3727;height:1849" coordorigin="3322,3465" coordsize="3727,1849" path="m3322,4467l3333,4440,3347,4414,3358,4387,3370,4350,3383,4289,3395,4225,3408,4164,3420,4104,3433,4042,3445,3982,3458,3922,3470,3864,3483,3805,3495,3749,3508,3839,3520,3927,3524,3956,3537,4043,3546,4101,3550,4130,3563,4217,3576,4304,3589,4391,3603,4478,3608,4507,3620,4582,3639,4650,3656,4707,3661,4726,3684,4803,3706,4880,3732,4975,3745,5024,3757,5022,3770,4982,3782,4940,3787,4921,3809,4844,3824,4786,3839,4728,3853,4669,3866,4611,3882,4549,3895,4532,3907,4516,3919,4500,3931,4484,3944,4468,3956,4452,3968,4436,3981,4421,3993,4405,4007,4400,4018,4485,4024,4521,4034,4594,4044,4666,4055,4739,4065,4811,4075,4884,4085,4956,4095,5029,4104,5101,4114,5174,4118,5210,4132,5305,4165,5239,4185,5182,4203,5124,4220,5066,4236,5008,4242,4988,4247,4969,4252,4950,4268,4924,4280,4934,4293,4944,4359,4988,4377,4998,4393,5019,4405,5055,4412,5074,4419,5093,4441,5149,4463,5204,4488,5259,4505,5297,4518,5314,4530,5280,4543,5244,4562,5186,4585,5110,4608,5034,4624,4976,4642,4904,4655,4877,4679,4822,4701,4766,4722,4710,4741,4653,4755,4610,4767,4570,4780,4589,4785,4608,4791,4627,4813,4704,4830,4761,4848,4819,4866,4877,4891,4952,4903,4960,4917,4935,4925,4917,4933,4899,4959,4845,4976,4808,4984,4790,4993,4772,5001,4754,5010,4736,5028,4702,5042,4707,5053,4712,5067,4719,5086,4726,5104,4733,5123,4740,5141,4746,5203,4770,5259,4780,5274,4779,5288,4772,5304,4759,5328,4735,5340,4724,5353,4712,5403,4666,5435,4652,5445,4648,5458,4643,5476,4636,5490,4630,5502,4625,5515,4620,5527,4614,5540,4604,5552,4585,5565,4565,5577,4545,5590,4525,5602,4502,5615,4480,5627,4457,5640,4432,5652,4407,5665,4384,5677,4384,5690,4382,5702,4382,5715,4380,5727,4377,5740,4374,5752,4370,5765,4367,5788,4357,5802,4359,5813,4360,5827,4362,5863,4362,5877,4360,5888,4357,5902,4355,5913,4352,5927,4330,5938,4299,5952,4265,5963,4232,5977,4199,5988,4164,6002,4129,6008,4110,6015,4091,6041,4015,6067,3940,6093,3864,6100,3845,6107,3826,6113,3807,6125,3769,6138,3729,6150,3689,6163,3649,6175,3612,6188,3602,6213,3577,6225,3564,6238,3550,6250,3535,6263,3519,6275,3502,6288,3484,6300,3465,6313,3490,6348,3562,6376,3616,6425,3699,6437,3699,6486,3663,6550,3595,6562,3599,6575,3622,6587,3644,6597,3661,6627,3713,6675,3789,6732,3845,6787,3885,6798,3894,6812,3900,6823,3915,6837,3930,6851,3944,6866,3958,6881,3971,6897,3983,6912,3994,6923,4000,6937,4009,6948,4007,6962,4002,6985,3992,6998,3987,7010,3980,7023,3974,7035,3967,7048,3960e" filled="false" stroked="true" strokeweight=".5pt" strokecolor="#008000">
                <v:path arrowok="t"/>
              </v:shape>
            </v:group>
            <v:group style="position:absolute;left:1838;top:3525;width:1484;height:1565" coordorigin="1838,3525" coordsize="1484,1565">
              <v:shape style="position:absolute;left:1838;top:3525;width:1484;height:1565" coordorigin="1838,3525" coordsize="1484,1565" path="m1838,3525l1850,3650,1865,3716,1898,3766,1962,3795,1975,3837,1990,3895,2008,3953,2029,4009,2053,4064,2081,4118,2100,4134,2112,4127,2125,4122,2142,4112,2160,4103,2178,4093,2195,4084,2223,4060,2237,4032,2244,4013,2252,3995,2285,3922,2303,3886,2311,3868,2320,3850,2337,3817,2348,3797,2362,3824,2373,3850,2387,3879,2398,3905,2412,3935,2423,3964,2437,3994,2460,4054,2473,4085,2485,4157,2498,4232,2510,4300,2523,4367,2535,4427,2548,4485,2560,4539,2573,4590,2585,4639,2598,4684,2610,4707,2623,4719,2635,4730,2648,4740,2660,4750,2673,4760,2734,4804,2787,4833,2810,4840,2822,4845,2835,4849,2847,4852,2860,4857,2872,4874,2885,4892,2897,4910,2910,4930,2922,4952,2935,4975,2947,5000,2960,5029,2972,5057,2985,5090,2997,5007,3008,4927,3019,4847,3029,4767,3039,4687,3049,4606,3058,4526,3068,4446,3073,4406,3077,4366,3082,4326,3087,4285,3092,4245,3097,4205,3108,4095,3122,4104,3133,4160,3138,4182,3143,4204,3148,4225,3153,4247,3158,4269,3173,4334,3188,4399,3203,4464,3218,4529,3233,4594,3247,4610,3258,4589,3272,4565,3283,4542,3297,4519,3308,4494,3322,4467e" filled="false" stroked="true" strokeweight=".5pt" strokecolor="#008000">
                <v:path arrowok="t"/>
              </v:shape>
            </v:group>
            <v:group style="position:absolute;left:7048;top:3895;width:3719;height:3170" coordorigin="7048,3895" coordsize="3719,3170">
              <v:shape style="position:absolute;left:7048;top:3895;width:3719;height:3170" coordorigin="7048,3895" coordsize="3719,3170" path="m7048,4280l7060,4225,7073,4195,7085,4187,7098,4175,7110,4165,7148,4127,7160,4114,7173,4100,7185,4087,7198,4085,7210,4112,7219,4130,7246,4183,7274,4236,7322,4322,7335,4304,7347,4285,7360,4267,7372,4247,7385,4227,7397,4205,7410,4184,7422,4162,7435,4139,7447,4114,7460,4105,7472,4097,7485,4090,7497,4082,7510,4075,7522,4067,7541,4052,7557,4041,7572,4034,7585,4029,7598,4027,7612,4024,7626,4022,7642,4018,7661,4011,7683,4000,7697,3994,7708,4007,7722,4050,7733,4092,7747,4134,7758,4175,7772,4215,7783,4254,7797,4292,7808,4330,7822,4367,7833,4399,7847,4407,7858,4414,7872,4422,7883,4427,7895,4434,7908,4439,7920,4444,7933,4449,7945,4452,7958,4455,7970,4470,7983,4484,7995,4497,8008,4509,8083,4565,8095,4569,8108,4569,8120,4570,8133,4570,8145,4569,8158,4569,8170,4567,8183,4565,8207,4559,8220,4562,8235,4575,8252,4587,8268,4598,8295,4614,8307,4619,8320,4625,8332,4630,8345,4635,8357,4644,8370,4650,8382,4659,8395,4665,8407,4672,8424,4680,8443,4688,8462,4695,8482,4710,8493,4724,8507,4735,8518,4747,8532,4759,8543,4770,8557,4782,8572,4795,8587,4808,8601,4822,8616,4837,8630,4851,8676,4889,8711,4909,8732,4934,8743,4967,8754,4994,8764,5020,8793,5101,8820,5182,8845,5264,8867,5346,8887,5430,8905,5514,8918,5565,8930,5617,8943,5669,8955,5720,8972,5787,8988,5854,9004,5921,9019,5988,9035,6055,9043,6088,9059,6155,9075,6222,9091,6289,9108,6355,9130,6430,9142,6475,9155,6520,9167,6567,9180,6617,9192,6667,9205,6720,9217,6774,9235,6848,9260,6904,9280,6941,9289,6958,9305,6985,9317,7007,9330,7027,9342,7047,9355,7065,9367,7042,9380,6964,9387,6916,9394,6868,9410,6774,9427,6679,9444,6584,9452,6537,9469,6442,9485,6347,9500,6252,9513,6157,9524,6062,9528,6014,9542,5905,9553,5797,9567,5685,9578,5572,9592,5455,9603,5337,9617,5215,9628,5190,9642,5169,9651,5151,9677,5097,9701,5042,9715,5004,9728,4970,9740,4937,9753,4942,9765,4959,9778,4975,9790,4990,9803,5005,9815,5019,9828,5030,9840,5044,9853,5055,9865,5065,9878,5067,9890,5062,9903,5055,9915,5049,9933,5039,9988,5010,10040,4957,10052,4940,10065,4922,10077,4902,10088,4885,10098,4867,10129,4794,10151,4717,10164,4658,10168,4639,10173,4619,10177,4599,10182,4579,10187,4559,10202,4490,10215,4430,10227,4369,10240,4304,10252,4239,10265,4202,10277,4170,10290,4139,10313,4072,10327,4037,10338,4004,10352,3967,10363,3932,10377,3895,10388,3895,10402,3917,10413,3940,10427,3962,10438,3984,10452,4005,10463,4027,10477,4047,10488,4065,10502,4085,10513,4110,10527,4144,10538,4179,10552,4210,10563,4242,10577,4270,10588,4299,10599,4321,10608,4340,10617,4358,10657,4404,10691,4410,10715,4409,10750,4402,10763,4397,10767,4404e" filled="false" stroked="true" strokeweight=".5pt" strokecolor="#ff0000">
                <v:path arrowok="t"/>
              </v:shape>
            </v:group>
            <v:group style="position:absolute;left:3322;top:3579;width:3727;height:1895" coordorigin="3322,3579" coordsize="3727,1895">
              <v:shape style="position:absolute;left:3322;top:3579;width:3727;height:1895" coordorigin="3322,3579" coordsize="3727,1895" path="m3322,3579l3333,3614,3347,3649,3358,3682,3392,3753,3420,3807,3449,3861,3468,3896,3478,3913,3495,3947,3508,3987,3520,4029,3533,4070,3545,4114,3558,4157,3570,4202,3583,4247,3595,4294,3608,4340,3620,4389,3633,4407,3645,4419,3657,4429,3670,4440,3723,4490,3772,4541,3817,4595,3860,4650,3874,4668,3889,4686,3934,4741,3982,4795,3993,4810,4007,4819,4018,4780,4025,4761,4050,4685,4068,4628,4075,4609,4099,4533,4132,4439,4143,4447,4157,4460,4172,4478,4187,4495,4242,4550,4305,4590,4368,4612,4380,4615,4393,4605,4405,4572,4413,4554,4442,4479,4463,4423,4470,4404,4477,4385,4484,4366,4491,4348,4505,4309,4528,4233,4542,4173,4556,4114,4569,4054,4581,3995,4593,3935,4601,3895,4605,3875,4617,3807,4630,3735,4642,3660,4655,3680,4667,3705,4676,3723,4685,3741,4694,3759,4704,3776,4741,3847,4751,3864,4767,3892,4780,3922,4787,3941,4794,3959,4818,4015,4842,4069,4868,4124,4903,4174,4917,4159,4952,4110,4982,4058,5009,4004,5028,3974,5042,4005,5053,4035,5067,4064,5093,4118,5123,4171,5158,4221,5200,4263,5215,4277,5228,4289,5244,4303,5259,4316,5308,4351,5366,4368,5390,4367,5403,4364,5415,4364,5481,4384,5504,4388,5512,4389,5560,4445,5569,4466,5590,4514,5602,4542,5615,4569,5627,4597,5640,4624,5652,4650,5665,4679,5677,4720,5690,4764,5702,4804,5715,4845,5727,4885,5740,4924,5752,4962,5765,5000,5788,5074,5830,5007,5865,4936,5898,4863,5906,4844,5927,4819,5938,4825,5952,4830,5963,4837,5977,4842,5988,4849,6002,4854,6013,4860,6027,4865,6038,4870,6052,4892,6075,4975,6088,5015,6100,5055,6113,5094,6125,5132,6145,5193,6173,5267,6205,5335,6246,5403,6288,5460,6300,5474,6313,5444,6325,5409,6333,5386,6357,5317,6378,5248,6399,5179,6406,5156,6427,5087,6450,5018,6475,4950,6487,4915,6510,4850,6529,4793,6548,4736,6564,4678,6581,4620,6596,4562,6611,4503,6625,4445,6640,4386,6647,4357,6654,4328,6662,4299,6675,4247,6687,4224,6698,4277,6703,4296,6718,4355,6739,4432,6760,4509,6782,4585,6812,4675,6823,4677,6837,4677,6898,4670,6951,4620,6971,4563,6988,4505,7005,4448,7010,4428,7015,4409,7021,4390,7035,4334,7048,4280e" filled="false" stroked="true" strokeweight=".5pt" strokecolor="#ff0000">
                <v:path arrowok="t"/>
              </v:shape>
            </v:group>
            <v:group style="position:absolute;left:1838;top:2687;width:1484;height:1859" coordorigin="1838,2687" coordsize="1484,1859">
              <v:shape style="position:absolute;left:1838;top:2687;width:1484;height:1859" coordorigin="1838,2687" coordsize="1484,1859" path="m1838,3217l1850,3422,1852,3440,1854,3458,1861,3520,1874,3584,1895,3645,1928,3696,1962,3724,1975,3787,1987,3855,1999,3914,2013,3973,2028,4031,2046,4088,2067,4144,2075,4163,2087,4192,2100,4222,2107,4241,2113,4260,2140,4335,2160,4391,2167,4410,2174,4429,2181,4448,2188,4467,2194,4486,2212,4532,2223,4545,2237,4514,2248,4482,2262,4450,2291,4376,2314,4320,2321,4302,2329,4283,2351,4227,2373,4171,2394,4115,2412,4070,2423,4035,2437,3999,2460,3925,2473,3887,2485,3862,2498,3840,2510,3817,2523,3794,2535,3772,2548,3749,2560,3725,2573,3702,2585,3680,2598,3657,2610,3640,2623,3629,2648,3604,2660,3590,2673,3575,2685,3560,2698,3545,2710,3530,2723,3514,2735,3487,2747,3444,2760,3400,2772,3354,2785,3307,2797,3257,2810,3205,2822,3150,2835,3095,2847,3037,2860,2982,2872,2954,2885,2927,2897,2899,2910,2869,2922,2840,2935,2810,2947,2780,2960,2749,2972,2719,2985,2687,2997,2727,3010,2772,3032,2849,3043,2887,3049,2907,3065,2965,3083,3022,3111,3097,3147,3167,3183,3222,3197,3239,3208,3254,3222,3269,3233,3282,3247,3314,3258,3364,3272,3410,3283,3457,3297,3499,3308,3540,3322,3579e" filled="false" stroked="true" strokeweight=".5pt" strokecolor="#ff0000">
                <v:path arrowok="t"/>
              </v:shape>
            </v:group>
            <v:group style="position:absolute;left:9688;top:215;width:977;height:800" coordorigin="9688,215" coordsize="977,800">
              <v:shape style="position:absolute;left:9688;top:215;width:977;height:800" coordorigin="9688,215" coordsize="977,800" path="m9688,1015l10665,1015,10665,215,9688,215,9688,1015xe" filled="true" fillcolor="#ffffff" stroked="false">
                <v:path arrowok="t"/>
                <v:fill type="solid"/>
              </v:shape>
            </v:group>
            <v:group style="position:absolute;left:9688;top:215;width:977;height:800" coordorigin="9688,215" coordsize="977,800">
              <v:shape style="position:absolute;left:9688;top:215;width:977;height:800" coordorigin="9688,215" coordsize="977,800" path="m9688,1015l9688,215,10665,215,10665,1015,9688,1015e" filled="false" stroked="true" strokeweight=".5pt" strokecolor="#ffffff">
                <v:path arrowok="t"/>
              </v:shape>
            </v:group>
            <v:group style="position:absolute;left:9688;top:215;width:977;height:2" coordorigin="9688,215" coordsize="977,2">
              <v:shape style="position:absolute;left:9688;top:215;width:977;height:2" coordorigin="9688,215" coordsize="977,0" path="m9688,215l10665,215e" filled="false" stroked="true" strokeweight=".5pt" strokecolor="#000000">
                <v:path arrowok="t"/>
              </v:shape>
            </v:group>
            <v:group style="position:absolute;left:9688;top:215;width:977;height:800" coordorigin="9688,215" coordsize="977,800">
              <v:shape style="position:absolute;left:9688;top:215;width:977;height:800" coordorigin="9688,215" coordsize="977,800" path="m9688,1015l10665,1015,10665,215e" filled="false" stroked="true" strokeweight=".5pt" strokecolor="#000000">
                <v:path arrowok="t"/>
              </v:shape>
            </v:group>
            <v:group style="position:absolute;left:9688;top:215;width:2;height:800" coordorigin="9688,215" coordsize="2,800">
              <v:shape style="position:absolute;left:9688;top:215;width:2;height:800" coordorigin="9688,215" coordsize="0,800" path="m9688,215l9688,1015e" filled="false" stroked="true" strokeweight=".5pt" strokecolor="#000000">
                <v:path arrowok="t"/>
              </v:shape>
            </v:group>
            <v:group style="position:absolute;left:9688;top:1015;width:977;height:2" coordorigin="9688,1015" coordsize="977,2">
              <v:shape style="position:absolute;left:9688;top:1015;width:977;height:2" coordorigin="9688,1015" coordsize="977,0" path="m9688,1015l10665,1015e" filled="false" stroked="true" strokeweight=".5pt" strokecolor="#000000">
                <v:path arrowok="t"/>
              </v:shape>
            </v:group>
            <v:group style="position:absolute;left:9688;top:215;width:977;height:800" coordorigin="9688,215" coordsize="977,800">
              <v:shape style="position:absolute;left:9688;top:215;width:977;height:800" coordorigin="9688,215" coordsize="977,800" path="m9688,1015l9688,215,10665,215e" filled="false" stroked="true" strokeweight=".5pt" strokecolor="#000000">
                <v:path arrowok="t"/>
              </v:shape>
            </v:group>
            <v:group style="position:absolute;left:9688;top:215;width:977;height:800" coordorigin="9688,215" coordsize="977,800">
              <v:shape style="position:absolute;left:9688;top:215;width:977;height:800" coordorigin="9688,215" coordsize="977,800" path="m9688,1015l10665,1015,10665,215e" filled="false" stroked="true" strokeweight=".5pt" strokecolor="#000000">
                <v:path arrowok="t"/>
              </v:shape>
            </v:group>
            <v:group style="position:absolute;left:9803;top:369;width:584;height:2" coordorigin="9803,369" coordsize="584,2">
              <v:shape style="position:absolute;left:9803;top:369;width:584;height:2" coordorigin="9803,369" coordsize="584,0" path="m9803,369l10387,369e" filled="false" stroked="true" strokeweight=".5pt" strokecolor="#0000ff">
                <v:path arrowok="t"/>
              </v:shape>
            </v:group>
            <v:group style="position:absolute;left:9803;top:615;width:584;height:2" coordorigin="9803,615" coordsize="584,2">
              <v:shape style="position:absolute;left:9803;top:615;width:584;height:2" coordorigin="9803,615" coordsize="584,0" path="m9803,615l10387,615e" filled="false" stroked="true" strokeweight=".5pt" strokecolor="#008000">
                <v:path arrowok="t"/>
              </v:shape>
            </v:group>
            <v:group style="position:absolute;left:9803;top:860;width:584;height:2" coordorigin="9803,860" coordsize="584,2">
              <v:shape style="position:absolute;left:9803;top:860;width:584;height:2" coordorigin="9803,860" coordsize="584,0" path="m9803,860l10387,860e" filled="false" stroked="true" strokeweight=".5pt" strokecolor="#ff0000">
                <v:path arrowok="t"/>
              </v:shape>
              <v:shape style="position:absolute;left:9688;top:215;width:977;height:780" type="#_x0000_t202" filled="false" stroked="false">
                <v:textbox inset="0,0,0,0">
                  <w:txbxContent>
                    <w:p>
                      <w:pPr>
                        <w:spacing w:line="257" w:lineRule="auto" w:before="37"/>
                        <w:ind w:left="759" w:right="81" w:firstLine="0"/>
                        <w:jc w:val="both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X Y Z</w:t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t>2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/>
        <w:ind w:left="223" w:right="0"/>
        <w:jc w:val="left"/>
      </w:pPr>
      <w:r>
        <w:rPr/>
        <w:t>1.5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/>
        <w:ind w:right="0"/>
        <w:jc w:val="left"/>
      </w:pPr>
      <w:r>
        <w:rPr/>
        <w:t>1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/>
        <w:ind w:left="223" w:right="0"/>
        <w:jc w:val="left"/>
      </w:pPr>
      <w:r>
        <w:rPr/>
        <w:t>0.5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/>
        <w:ind w:right="0"/>
        <w:jc w:val="left"/>
      </w:pPr>
      <w:r>
        <w:rPr/>
        <w:t>0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/>
        <w:ind w:left="106" w:right="0"/>
        <w:jc w:val="left"/>
      </w:pPr>
      <w:r>
        <w:rPr/>
        <w:t>−0.5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/>
        <w:ind w:left="273" w:right="0"/>
        <w:jc w:val="left"/>
      </w:pPr>
      <w:r>
        <w:rPr/>
        <w:t>−1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/>
        <w:ind w:left="106" w:right="0"/>
        <w:jc w:val="left"/>
      </w:pPr>
      <w:r>
        <w:rPr/>
        <w:t>−1.5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199" w:lineRule="exact"/>
        <w:ind w:left="273" w:right="0"/>
        <w:jc w:val="left"/>
      </w:pPr>
      <w:r>
        <w:rPr/>
        <w:t>−2</w:t>
      </w:r>
    </w:p>
    <w:p>
      <w:pPr>
        <w:pStyle w:val="BodyText"/>
        <w:tabs>
          <w:tab w:pos="1675" w:val="left" w:leader="none"/>
          <w:tab w:pos="2895" w:val="left" w:leader="none"/>
          <w:tab w:pos="4170" w:val="left" w:leader="none"/>
          <w:tab w:pos="5445" w:val="left" w:leader="none"/>
          <w:tab w:pos="6720" w:val="left" w:leader="none"/>
          <w:tab w:pos="7995" w:val="left" w:leader="none"/>
          <w:tab w:pos="9272" w:val="left" w:leader="none"/>
        </w:tabs>
        <w:spacing w:line="199" w:lineRule="exact"/>
        <w:ind w:left="400" w:right="0"/>
        <w:jc w:val="center"/>
      </w:pPr>
      <w:r>
        <w:rPr>
          <w:w w:val="95"/>
        </w:rPr>
        <w:t>0</w:t>
        <w:tab/>
      </w:r>
      <w:r>
        <w:rPr/>
        <w:t>5</w:t>
        <w:tab/>
        <w:t>10</w:t>
        <w:tab/>
        <w:t>15</w:t>
        <w:tab/>
        <w:t>20</w:t>
        <w:tab/>
        <w:t>25</w:t>
        <w:tab/>
        <w:t>30</w:t>
        <w:tab/>
        <w:t>35</w:t>
      </w:r>
    </w:p>
    <w:p>
      <w:pPr>
        <w:pStyle w:val="BodyText"/>
        <w:spacing w:line="240" w:lineRule="auto" w:before="8"/>
        <w:ind w:left="347" w:right="0"/>
        <w:jc w:val="center"/>
      </w:pPr>
      <w:r>
        <w:rPr/>
        <w:t>Frequency (Hz)</w:t>
      </w:r>
    </w:p>
    <w:sectPr>
      <w:type w:val="continuous"/>
      <w:pgSz w:w="12240" w:h="15840"/>
      <w:pgMar w:top="1500" w:bottom="280" w:left="128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390"/>
    </w:pPr>
    <w:rPr>
      <w:rFonts w:ascii="Arial" w:hAnsi="Arial" w:eastAsia="Arial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C:\Projects\NIED-Upgrade2015\Benchmark-Tests\Before-After-Analysis\600galTuning.ps</dc:title>
  <dcterms:created xsi:type="dcterms:W3CDTF">2017-01-17T23:55:28Z</dcterms:created>
  <dcterms:modified xsi:type="dcterms:W3CDTF">2017-01-17T23:55:28Z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2017-01-17T00:00:00Z</vt:filetime>
  </property>
  <property fmtid="{D5CDD505-2E9C-101B-9397-08002B2CF9AE}" pid="3" name="LastSaved">
    <vt:filetime>2017-01-18T00:00:00Z</vt:filetime>
  </property>
</Properties>
</file>